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359" w:rsidRDefault="000F1A75">
      <w:pPr>
        <w:pStyle w:val="a3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49529</wp:posOffset>
                </wp:positionV>
                <wp:extent cx="6610350" cy="1514475"/>
                <wp:effectExtent l="19050" t="1905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0350" cy="15144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3556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84D" w:rsidRPr="00DC3D69" w:rsidRDefault="0072111E" w:rsidP="00D9584D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4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r w:rsidR="00DC3D69"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="00DC3D69">
                              <w:rPr>
                                <w:rFonts w:eastAsiaTheme="minorEastAsia"/>
                              </w:rPr>
                              <w:t xml:space="preserve">　</w:t>
                            </w:r>
                            <w:r w:rsidR="00DC3D69" w:rsidRPr="00DC3D69">
                              <w:rPr>
                                <w:rFonts w:asciiTheme="majorEastAsia" w:eastAsiaTheme="majorEastAsia" w:hAnsiTheme="majorEastAsia"/>
                              </w:rPr>
                              <w:t>つぶらな</w:t>
                            </w:r>
                            <w:r w:rsidR="00DC3D69" w:rsidRPr="00DC3D69">
                              <w:rPr>
                                <w:rFonts w:asciiTheme="majorEastAsia" w:eastAsiaTheme="majorEastAsia" w:hAnsiTheme="majorEastAsia" w:hint="eastAsia"/>
                              </w:rPr>
                              <w:t>眼</w:t>
                            </w:r>
                            <w:r w:rsidR="00884B1C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 w:rsidR="00DC3D69" w:rsidRPr="00DC3D69">
                              <w:rPr>
                                <w:rFonts w:asciiTheme="majorEastAsia" w:eastAsiaTheme="majorEastAsia" w:hAnsiTheme="majorEastAsia"/>
                              </w:rPr>
                              <w:t>みどり</w:t>
                            </w:r>
                            <w:r w:rsidR="00DC3D69" w:rsidRPr="00DC3D69">
                              <w:rPr>
                                <w:rFonts w:asciiTheme="majorEastAsia" w:eastAsiaTheme="majorEastAsia" w:hAnsiTheme="majorEastAsia" w:hint="eastAsia"/>
                              </w:rPr>
                              <w:t>児抱く</w:t>
                            </w:r>
                            <w:r w:rsidR="00884B1C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 w:rsidR="00DC3D69" w:rsidRPr="00DC3D69">
                              <w:rPr>
                                <w:rFonts w:asciiTheme="majorEastAsia" w:eastAsiaTheme="majorEastAsia" w:hAnsiTheme="majorEastAsia"/>
                              </w:rPr>
                              <w:t>宮田の土偶</w:t>
                            </w:r>
                            <w:r w:rsidR="00DC3D6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（桑</w:t>
                            </w:r>
                            <w:r w:rsidR="00884B1C">
                              <w:rPr>
                                <w:rFonts w:asciiTheme="majorEastAsia" w:eastAsiaTheme="majorEastAsia" w:hAnsiTheme="majorEastAsia"/>
                              </w:rPr>
                              <w:t>都八王子かるた「つ」</w:t>
                            </w:r>
                            <w:r w:rsidR="00884B1C">
                              <w:rPr>
                                <w:rFonts w:asciiTheme="majorEastAsia" w:eastAsiaTheme="majorEastAsia" w:hAnsiTheme="majorEastAsia" w:hint="eastAsia"/>
                              </w:rPr>
                              <w:t>より）</w:t>
                            </w:r>
                          </w:p>
                          <w:p w:rsidR="00D9584D" w:rsidRPr="00D9584D" w:rsidRDefault="0072111E" w:rsidP="00A305A3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before="240" w:line="880" w:lineRule="exact"/>
                              <w:rPr>
                                <w:rFonts w:ascii="Times New Roman" w:eastAsiaTheme="minorEastAsia" w:hAnsi="Times New Roman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kern w:val="0"/>
                                <w:szCs w:val="21"/>
                              </w:rPr>
                              <w:t xml:space="preserve">    </w:t>
                            </w:r>
                            <w:r w:rsidRPr="000F1A75">
                              <w:rPr>
                                <w:rFonts w:ascii="Times New Roman" w:eastAsia="Times New Roman" w:hAnsi="Times New Roman"/>
                                <w:kern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703A5">
                              <w:rPr>
                                <w:rFonts w:ascii="Times New Roman" w:eastAsiaTheme="minorEastAsia" w:hAnsi="Times New Roman" w:hint="eastAsia"/>
                                <w:kern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="Times New Roman" w:eastAsiaTheme="minorEastAsia" w:hAnsi="Times New Roman"/>
                                <w:kern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 w:rsidRPr="003703A5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color w:val="003333"/>
                                <w:kern w:val="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コミュニティかわぐち</w:t>
                            </w:r>
                            <w:r w:rsidRPr="003703A5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color w:val="003333"/>
                                <w:kern w:val="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8A23C3">
                              <w:rPr>
                                <w:rFonts w:ascii="HG丸ｺﾞｼｯｸM-PRO" w:eastAsia="HG丸ｺﾞｼｯｸM-PRO" w:hAnsi="HG丸ｺﾞｼｯｸM-PRO"/>
                                <w:w w:val="50"/>
                                <w:kern w:val="0"/>
                                <w:sz w:val="42"/>
                                <w:szCs w:val="42"/>
                              </w:rPr>
                              <w:t xml:space="preserve">NO. </w:t>
                            </w:r>
                            <w:r w:rsidR="00C461C8">
                              <w:rPr>
                                <w:rFonts w:ascii="HG丸ｺﾞｼｯｸM-PRO" w:eastAsia="HG丸ｺﾞｼｯｸM-PRO" w:hAnsi="HG丸ｺﾞｼｯｸM-PRO"/>
                                <w:w w:val="50"/>
                                <w:kern w:val="0"/>
                                <w:sz w:val="42"/>
                                <w:szCs w:val="42"/>
                              </w:rPr>
                              <w:t>6</w:t>
                            </w:r>
                            <w:r w:rsidR="00C1407C">
                              <w:rPr>
                                <w:rFonts w:ascii="HG丸ｺﾞｼｯｸM-PRO" w:eastAsia="HG丸ｺﾞｼｯｸM-PRO" w:hAnsi="HG丸ｺﾞｼｯｸM-PRO"/>
                                <w:w w:val="50"/>
                                <w:kern w:val="0"/>
                                <w:sz w:val="42"/>
                                <w:szCs w:val="42"/>
                              </w:rPr>
                              <w:t>6</w:t>
                            </w:r>
                            <w:r w:rsidRPr="008A23C3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  <w:p w:rsidR="00D9584D" w:rsidRPr="003703A5" w:rsidRDefault="0072111E" w:rsidP="00D9584D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before="240" w:line="284" w:lineRule="exact"/>
                              <w:rPr>
                                <w:rFonts w:asciiTheme="majorEastAsia" w:eastAsiaTheme="majorEastAsia" w:hAnsiTheme="majorEastAsia" w:cs="ＭＳ 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kern w:val="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cs="ＭＳ 明朝" w:hint="eastAsia"/>
                                <w:kern w:val="0"/>
                                <w:szCs w:val="21"/>
                              </w:rPr>
                              <w:t xml:space="preserve">　　　　　</w:t>
                            </w:r>
                            <w:r w:rsidR="00184038">
                              <w:rPr>
                                <w:rFonts w:ascii="ＭＳ 明朝" w:hAnsi="ＭＳ 明朝" w:cs="ＭＳ 明朝" w:hint="eastAsia"/>
                                <w:kern w:val="0"/>
                                <w:szCs w:val="21"/>
                              </w:rPr>
                              <w:t xml:space="preserve">　　　　　　　　　　　　　　　　　　　　　　　</w:t>
                            </w:r>
                            <w:r w:rsidR="00952F3D">
                              <w:rPr>
                                <w:rFonts w:ascii="ＭＳ 明朝" w:hAnsi="ＭＳ 明朝" w:cs="ＭＳ 明朝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952F3D" w:rsidRPr="003703A5">
                              <w:rPr>
                                <w:rFonts w:ascii="ＭＳ 明朝" w:hAnsi="ＭＳ 明朝" w:cs="ＭＳ 明朝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="ＭＳ 明朝" w:hAnsi="ＭＳ 明朝" w:cs="ＭＳ 明朝"/>
                                <w:kern w:val="0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令和</w:t>
                            </w:r>
                            <w:r w:rsidR="004A1EC2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６</w:t>
                            </w:r>
                            <w:r w:rsidR="00A5028F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年</w:t>
                            </w:r>
                            <w:r w:rsidR="00C1407C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６</w:t>
                            </w:r>
                            <w:r w:rsidR="000C7B1A" w:rsidRPr="003703A5">
                              <w:rPr>
                                <w:rFonts w:asciiTheme="majorEastAsia" w:eastAsiaTheme="majorEastAsia" w:hAnsiTheme="majorEastAsia" w:cs="ＭＳ 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 w:rsidR="00C1407C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５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日</w:t>
                            </w:r>
                            <w:r w:rsidR="00A515A7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（</w:t>
                            </w:r>
                            <w:r w:rsidR="00C1407C" w:rsidRPr="003703A5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水</w:t>
                            </w:r>
                            <w:r w:rsidR="00184038" w:rsidRPr="003703A5">
                              <w:rPr>
                                <w:rFonts w:asciiTheme="majorEastAsia" w:eastAsiaTheme="majorEastAsia" w:hAnsiTheme="majorEastAsia" w:cs="ＭＳ 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:rsidR="0072111E" w:rsidRPr="003703A5" w:rsidRDefault="0072111E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4" w:lineRule="exact"/>
                              <w:rPr>
                                <w:rFonts w:asciiTheme="majorEastAsia" w:eastAsiaTheme="majorEastAsia" w:hAnsiTheme="majorEastAsia" w:cs="ＭＳ 明朝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703A5">
                              <w:rPr>
                                <w:rFonts w:asciiTheme="majorEastAsia" w:eastAsiaTheme="majorEastAsia" w:hAnsiTheme="majorEastAsia"/>
                                <w:kern w:val="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Theme="majorEastAsia" w:eastAsiaTheme="majorEastAsia" w:hAnsiTheme="majorEastAsia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Theme="majorEastAsia" w:eastAsiaTheme="majorEastAsia" w:hAnsiTheme="majorEastAsia" w:cs="ＭＳ 明朝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八王子市立川口中学校運営協議会だより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3703A5">
                              <w:rPr>
                                <w:rFonts w:asciiTheme="majorEastAsia" w:eastAsiaTheme="majorEastAsia" w:hAnsiTheme="majorEastAsia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703A5">
                              <w:rPr>
                                <w:rFonts w:asciiTheme="majorEastAsia" w:eastAsiaTheme="majorEastAsia" w:hAnsiTheme="majorEastAsia" w:cs="ＭＳ 明朝"/>
                                <w:kern w:val="0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明朝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703A5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ＴＥＬ</w:t>
                            </w:r>
                            <w:r w:rsidRPr="003703A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０４２－６５４－２４８５</w:t>
                            </w:r>
                          </w:p>
                          <w:p w:rsidR="0072111E" w:rsidRDefault="0072111E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4" w:lineRule="exact"/>
                              <w:rPr>
                                <w:rFonts w:ascii="Times New Roman" w:hAnsi="Times New Roman" w:cs="ＭＳ 明朝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9.3pt;margin-top:3.9pt;width:520.5pt;height:119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" o:allowincell="f" fillcolor="#cfc" strokecolor="#0c0" strokeweight="2.8pt">
                <v:path arrowok="t"/>
                <v:textbox inset="0,0,0,0">
                  <w:txbxContent>
                    <w:p w:rsidR="00D9584D" w:rsidRPr="00DC3D69" w:rsidRDefault="0072111E" w:rsidP="00D9584D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4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="Times New Roman"/>
                        </w:rPr>
                        <w:t xml:space="preserve"> </w:t>
                      </w:r>
                      <w:r w:rsidR="00DC3D69">
                        <w:rPr>
                          <w:rFonts w:eastAsiaTheme="minorEastAsia" w:hint="eastAsia"/>
                        </w:rPr>
                        <w:t xml:space="preserve">　</w:t>
                      </w:r>
                      <w:r w:rsidR="00DC3D69">
                        <w:rPr>
                          <w:rFonts w:eastAsiaTheme="minorEastAsia"/>
                        </w:rPr>
                        <w:t xml:space="preserve">　</w:t>
                      </w:r>
                      <w:r w:rsidR="00DC3D69" w:rsidRPr="00DC3D69">
                        <w:rPr>
                          <w:rFonts w:asciiTheme="majorEastAsia" w:eastAsiaTheme="majorEastAsia" w:hAnsiTheme="majorEastAsia"/>
                        </w:rPr>
                        <w:t>つぶらな</w:t>
                      </w:r>
                      <w:r w:rsidR="00DC3D69" w:rsidRPr="00DC3D69">
                        <w:rPr>
                          <w:rFonts w:asciiTheme="majorEastAsia" w:eastAsiaTheme="majorEastAsia" w:hAnsiTheme="majorEastAsia" w:hint="eastAsia"/>
                        </w:rPr>
                        <w:t>眼</w:t>
                      </w:r>
                      <w:r w:rsidR="00884B1C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 w:rsidR="00DC3D69" w:rsidRPr="00DC3D69">
                        <w:rPr>
                          <w:rFonts w:asciiTheme="majorEastAsia" w:eastAsiaTheme="majorEastAsia" w:hAnsiTheme="majorEastAsia"/>
                        </w:rPr>
                        <w:t>みどり</w:t>
                      </w:r>
                      <w:r w:rsidR="00DC3D69" w:rsidRPr="00DC3D69">
                        <w:rPr>
                          <w:rFonts w:asciiTheme="majorEastAsia" w:eastAsiaTheme="majorEastAsia" w:hAnsiTheme="majorEastAsia" w:hint="eastAsia"/>
                        </w:rPr>
                        <w:t>児抱く</w:t>
                      </w:r>
                      <w:r w:rsidR="00884B1C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 w:rsidR="00DC3D69" w:rsidRPr="00DC3D69">
                        <w:rPr>
                          <w:rFonts w:asciiTheme="majorEastAsia" w:eastAsiaTheme="majorEastAsia" w:hAnsiTheme="majorEastAsia"/>
                        </w:rPr>
                        <w:t>宮田の土偶</w:t>
                      </w:r>
                      <w:r w:rsidR="00DC3D69">
                        <w:rPr>
                          <w:rFonts w:asciiTheme="majorEastAsia" w:eastAsiaTheme="majorEastAsia" w:hAnsiTheme="majorEastAsia" w:hint="eastAsia"/>
                        </w:rPr>
                        <w:t xml:space="preserve">　（桑</w:t>
                      </w:r>
                      <w:r w:rsidR="00884B1C">
                        <w:rPr>
                          <w:rFonts w:asciiTheme="majorEastAsia" w:eastAsiaTheme="majorEastAsia" w:hAnsiTheme="majorEastAsia"/>
                        </w:rPr>
                        <w:t>都八王子かるた「つ」</w:t>
                      </w:r>
                      <w:r w:rsidR="00884B1C">
                        <w:rPr>
                          <w:rFonts w:asciiTheme="majorEastAsia" w:eastAsiaTheme="majorEastAsia" w:hAnsiTheme="majorEastAsia" w:hint="eastAsia"/>
                        </w:rPr>
                        <w:t>より）</w:t>
                      </w:r>
                    </w:p>
                    <w:p w:rsidR="00D9584D" w:rsidRPr="00D9584D" w:rsidRDefault="0072111E" w:rsidP="00A305A3">
                      <w:pPr>
                        <w:wordWrap w:val="0"/>
                        <w:autoSpaceDE w:val="0"/>
                        <w:autoSpaceDN w:val="0"/>
                        <w:adjustRightInd w:val="0"/>
                        <w:spacing w:before="240" w:line="880" w:lineRule="exact"/>
                        <w:rPr>
                          <w:rFonts w:ascii="Times New Roman" w:eastAsiaTheme="minorEastAsia" w:hAnsi="Times New Roman"/>
                          <w:kern w:val="0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/>
                          <w:kern w:val="0"/>
                          <w:szCs w:val="21"/>
                        </w:rPr>
                        <w:t xml:space="preserve">    </w:t>
                      </w:r>
                      <w:r w:rsidRPr="000F1A75">
                        <w:rPr>
                          <w:rFonts w:ascii="Times New Roman" w:eastAsia="Times New Roman" w:hAnsi="Times New Roman"/>
                          <w:kern w:val="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703A5">
                        <w:rPr>
                          <w:rFonts w:ascii="Times New Roman" w:eastAsiaTheme="minorEastAsia" w:hAnsi="Times New Roman" w:hint="eastAsia"/>
                          <w:kern w:val="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703A5">
                        <w:rPr>
                          <w:rFonts w:ascii="Times New Roman" w:eastAsiaTheme="minorEastAsia" w:hAnsi="Times New Roman"/>
                          <w:kern w:val="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 w:rsidRPr="003703A5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color w:val="003333"/>
                          <w:kern w:val="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コミュニティかわぐち</w:t>
                      </w:r>
                      <w:r w:rsidRPr="003703A5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color w:val="003333"/>
                          <w:kern w:val="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8A23C3">
                        <w:rPr>
                          <w:rFonts w:ascii="HG丸ｺﾞｼｯｸM-PRO" w:eastAsia="HG丸ｺﾞｼｯｸM-PRO" w:hAnsi="HG丸ｺﾞｼｯｸM-PRO"/>
                          <w:w w:val="50"/>
                          <w:kern w:val="0"/>
                          <w:sz w:val="42"/>
                          <w:szCs w:val="42"/>
                        </w:rPr>
                        <w:t xml:space="preserve">NO. </w:t>
                      </w:r>
                      <w:r w:rsidR="00C461C8">
                        <w:rPr>
                          <w:rFonts w:ascii="HG丸ｺﾞｼｯｸM-PRO" w:eastAsia="HG丸ｺﾞｼｯｸM-PRO" w:hAnsi="HG丸ｺﾞｼｯｸM-PRO"/>
                          <w:w w:val="50"/>
                          <w:kern w:val="0"/>
                          <w:sz w:val="42"/>
                          <w:szCs w:val="42"/>
                        </w:rPr>
                        <w:t>6</w:t>
                      </w:r>
                      <w:r w:rsidR="00C1407C">
                        <w:rPr>
                          <w:rFonts w:ascii="HG丸ｺﾞｼｯｸM-PRO" w:eastAsia="HG丸ｺﾞｼｯｸM-PRO" w:hAnsi="HG丸ｺﾞｼｯｸM-PRO"/>
                          <w:w w:val="50"/>
                          <w:kern w:val="0"/>
                          <w:sz w:val="42"/>
                          <w:szCs w:val="42"/>
                        </w:rPr>
                        <w:t>6</w:t>
                      </w:r>
                      <w:r w:rsidRPr="008A23C3"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kern w:val="0"/>
                          <w:szCs w:val="21"/>
                        </w:rPr>
                        <w:t xml:space="preserve"> </w:t>
                      </w:r>
                    </w:p>
                    <w:p w:rsidR="00D9584D" w:rsidRPr="003703A5" w:rsidRDefault="0072111E" w:rsidP="00D9584D">
                      <w:pPr>
                        <w:wordWrap w:val="0"/>
                        <w:autoSpaceDE w:val="0"/>
                        <w:autoSpaceDN w:val="0"/>
                        <w:adjustRightInd w:val="0"/>
                        <w:spacing w:before="240" w:line="284" w:lineRule="exact"/>
                        <w:rPr>
                          <w:rFonts w:asciiTheme="majorEastAsia" w:eastAsiaTheme="majorEastAsia" w:hAnsiTheme="majorEastAsia" w:cs="ＭＳ 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/>
                          <w:kern w:val="0"/>
                          <w:szCs w:val="21"/>
                        </w:rPr>
                        <w:t xml:space="preserve"> </w:t>
                      </w:r>
                      <w:r>
                        <w:rPr>
                          <w:rFonts w:ascii="ＭＳ 明朝" w:hAnsi="ＭＳ 明朝" w:cs="ＭＳ 明朝" w:hint="eastAsia"/>
                          <w:kern w:val="0"/>
                          <w:szCs w:val="21"/>
                        </w:rPr>
                        <w:t xml:space="preserve">　　　　　</w:t>
                      </w:r>
                      <w:r w:rsidR="00184038">
                        <w:rPr>
                          <w:rFonts w:ascii="ＭＳ 明朝" w:hAnsi="ＭＳ 明朝" w:cs="ＭＳ 明朝" w:hint="eastAsia"/>
                          <w:kern w:val="0"/>
                          <w:szCs w:val="21"/>
                        </w:rPr>
                        <w:t xml:space="preserve">　　　　　　　　　　　　　　　　　　　　　　　</w:t>
                      </w:r>
                      <w:r w:rsidR="00952F3D">
                        <w:rPr>
                          <w:rFonts w:ascii="ＭＳ 明朝" w:hAnsi="ＭＳ 明朝" w:cs="ＭＳ 明朝" w:hint="eastAsia"/>
                          <w:kern w:val="0"/>
                          <w:szCs w:val="21"/>
                        </w:rPr>
                        <w:t xml:space="preserve">　</w:t>
                      </w:r>
                      <w:r w:rsidR="00952F3D" w:rsidRPr="003703A5">
                        <w:rPr>
                          <w:rFonts w:ascii="ＭＳ 明朝" w:hAnsi="ＭＳ 明朝" w:cs="ＭＳ 明朝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="003703A5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="003703A5">
                        <w:rPr>
                          <w:rFonts w:ascii="ＭＳ 明朝" w:hAnsi="ＭＳ 明朝" w:cs="ＭＳ 明朝"/>
                          <w:kern w:val="0"/>
                          <w:sz w:val="22"/>
                          <w:szCs w:val="22"/>
                        </w:rPr>
                        <w:t xml:space="preserve">　　　</w:t>
                      </w:r>
                      <w:r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令和</w:t>
                      </w:r>
                      <w:r w:rsidR="004A1EC2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６</w:t>
                      </w:r>
                      <w:r w:rsidR="00A5028F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年</w:t>
                      </w:r>
                      <w:r w:rsidR="00C1407C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６</w:t>
                      </w:r>
                      <w:r w:rsidR="000C7B1A" w:rsidRPr="003703A5">
                        <w:rPr>
                          <w:rFonts w:asciiTheme="majorEastAsia" w:eastAsiaTheme="majorEastAsia" w:hAnsiTheme="majorEastAsia" w:cs="ＭＳ 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>月</w:t>
                      </w:r>
                      <w:r w:rsidR="00C1407C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５</w:t>
                      </w:r>
                      <w:r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日</w:t>
                      </w:r>
                      <w:r w:rsidR="00A515A7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（</w:t>
                      </w:r>
                      <w:r w:rsidR="00C1407C" w:rsidRPr="003703A5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水</w:t>
                      </w:r>
                      <w:r w:rsidR="00184038" w:rsidRPr="003703A5">
                        <w:rPr>
                          <w:rFonts w:asciiTheme="majorEastAsia" w:eastAsiaTheme="majorEastAsia" w:hAnsiTheme="majorEastAsia" w:cs="ＭＳ 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>）</w:t>
                      </w:r>
                    </w:p>
                    <w:p w:rsidR="0072111E" w:rsidRPr="003703A5" w:rsidRDefault="0072111E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4" w:lineRule="exact"/>
                        <w:rPr>
                          <w:rFonts w:asciiTheme="majorEastAsia" w:eastAsiaTheme="majorEastAsia" w:hAnsiTheme="majorEastAsia" w:cs="ＭＳ 明朝"/>
                          <w:kern w:val="0"/>
                          <w:sz w:val="22"/>
                          <w:szCs w:val="22"/>
                        </w:rPr>
                      </w:pPr>
                      <w:r w:rsidRPr="003703A5">
                        <w:rPr>
                          <w:rFonts w:asciiTheme="majorEastAsia" w:eastAsiaTheme="majorEastAsia" w:hAnsiTheme="majorEastAsia"/>
                          <w:kern w:val="0"/>
                          <w:sz w:val="22"/>
                          <w:szCs w:val="22"/>
                        </w:rPr>
                        <w:t xml:space="preserve">  </w:t>
                      </w:r>
                      <w:r w:rsidRPr="003703A5">
                        <w:rPr>
                          <w:rFonts w:asciiTheme="majorEastAsia" w:eastAsiaTheme="majorEastAsia" w:hAnsiTheme="majorEastAsia" w:cs="ＭＳ 明朝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="003703A5">
                        <w:rPr>
                          <w:rFonts w:asciiTheme="majorEastAsia" w:eastAsiaTheme="majorEastAsia" w:hAnsiTheme="majorEastAsia" w:cs="ＭＳ 明朝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="003703A5">
                        <w:rPr>
                          <w:rFonts w:asciiTheme="majorEastAsia" w:eastAsiaTheme="majorEastAsia" w:hAnsiTheme="majorEastAsia" w:cs="ＭＳ 明朝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3703A5">
                        <w:rPr>
                          <w:rFonts w:asciiTheme="majorEastAsia" w:eastAsiaTheme="majorEastAsia" w:hAnsiTheme="majorEastAsia" w:cs="ＭＳ 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八王子市立川口中学校運営協議会だより</w:t>
                      </w:r>
                      <w:r w:rsidRPr="003703A5">
                        <w:rPr>
                          <w:rFonts w:asciiTheme="majorEastAsia" w:eastAsiaTheme="majorEastAsia" w:hAnsiTheme="majorEastAsia" w:cs="ＭＳ 明朝" w:hint="eastAsia"/>
                          <w:kern w:val="0"/>
                          <w:sz w:val="22"/>
                          <w:szCs w:val="22"/>
                        </w:rPr>
                        <w:t xml:space="preserve">　　</w:t>
                      </w:r>
                      <w:r w:rsidR="003703A5">
                        <w:rPr>
                          <w:rFonts w:asciiTheme="majorEastAsia" w:eastAsiaTheme="majorEastAsia" w:hAnsiTheme="majorEastAsia" w:cs="ＭＳ 明朝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="003703A5">
                        <w:rPr>
                          <w:rFonts w:asciiTheme="majorEastAsia" w:eastAsiaTheme="majorEastAsia" w:hAnsiTheme="majorEastAsia" w:cs="ＭＳ 明朝"/>
                          <w:kern w:val="0"/>
                          <w:sz w:val="22"/>
                          <w:szCs w:val="22"/>
                        </w:rPr>
                        <w:t xml:space="preserve">　　　　</w:t>
                      </w:r>
                      <w:r w:rsidRPr="003703A5">
                        <w:rPr>
                          <w:rFonts w:asciiTheme="majorEastAsia" w:eastAsiaTheme="majorEastAsia" w:hAnsiTheme="majorEastAsia" w:cs="ＭＳ 明朝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3703A5">
                        <w:rPr>
                          <w:rFonts w:asciiTheme="majorEastAsia" w:eastAsiaTheme="majorEastAsia" w:hAnsiTheme="majorEastAsia" w:cs="ＭＳ 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ＴＥＬ</w:t>
                      </w:r>
                      <w:r w:rsidRPr="003703A5">
                        <w:rPr>
                          <w:rFonts w:asciiTheme="majorEastAsia" w:eastAsiaTheme="majorEastAsia" w:hAnsiTheme="major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０４２－６５４－２４８５</w:t>
                      </w:r>
                    </w:p>
                    <w:p w:rsidR="0072111E" w:rsidRDefault="0072111E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4" w:lineRule="exact"/>
                        <w:rPr>
                          <w:rFonts w:ascii="Times New Roman" w:hAnsi="Times New Roman" w:cs="ＭＳ 明朝"/>
                          <w:kern w:val="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7359" w:rsidRDefault="001A7359">
      <w:pPr>
        <w:pStyle w:val="a3"/>
        <w:rPr>
          <w:spacing w:val="0"/>
        </w:rPr>
      </w:pPr>
    </w:p>
    <w:p w:rsidR="001A7359" w:rsidRDefault="001A7359">
      <w:pPr>
        <w:pStyle w:val="a3"/>
        <w:rPr>
          <w:spacing w:val="0"/>
        </w:rPr>
      </w:pPr>
    </w:p>
    <w:p w:rsidR="001A7359" w:rsidRDefault="001A7359">
      <w:pPr>
        <w:pStyle w:val="a3"/>
        <w:rPr>
          <w:spacing w:val="0"/>
        </w:rPr>
      </w:pPr>
    </w:p>
    <w:p w:rsidR="001A7359" w:rsidRDefault="001A7359">
      <w:pPr>
        <w:pStyle w:val="a3"/>
        <w:rPr>
          <w:spacing w:val="0"/>
        </w:rPr>
      </w:pPr>
    </w:p>
    <w:p w:rsidR="001A7359" w:rsidRDefault="001A7359">
      <w:pPr>
        <w:pStyle w:val="a3"/>
        <w:rPr>
          <w:spacing w:val="0"/>
        </w:rPr>
      </w:pPr>
    </w:p>
    <w:p w:rsidR="006965AE" w:rsidRPr="006965AE" w:rsidRDefault="00A7015B">
      <w:pPr>
        <w:pStyle w:val="a3"/>
        <w:rPr>
          <w:spacing w:val="0"/>
        </w:rPr>
      </w:pPr>
      <w:r w:rsidRPr="00A7015B">
        <w:rPr>
          <w:rFonts w:asciiTheme="majorEastAsia" w:eastAsiaTheme="majorEastAsia" w:hAnsiTheme="majorEastAsia"/>
          <w:bCs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66675</wp:posOffset>
            </wp:positionV>
            <wp:extent cx="1633220" cy="1192530"/>
            <wp:effectExtent l="0" t="0" r="5080" b="7620"/>
            <wp:wrapNone/>
            <wp:docPr id="6" name="図 6" descr="C:\Users\08855455\Desktop\ロゴ\横組みBカラー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855455\Desktop\ロゴ\横組みBカラー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59" w:rsidRPr="003703A5" w:rsidRDefault="00A515A7" w:rsidP="00A7015B">
      <w:pPr>
        <w:pStyle w:val="a3"/>
        <w:ind w:firstLineChars="1100" w:firstLine="2555"/>
        <w:rPr>
          <w:rFonts w:ascii="ＭＳ 明朝" w:hAnsi="ＭＳ 明朝"/>
          <w:spacing w:val="0"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第</w:t>
      </w:r>
      <w:r w:rsidR="00C1407C" w:rsidRPr="003703A5">
        <w:rPr>
          <w:rFonts w:ascii="ＭＳ 明朝" w:hAnsi="ＭＳ 明朝" w:hint="eastAsia"/>
          <w:bCs/>
          <w:sz w:val="22"/>
          <w:szCs w:val="22"/>
        </w:rPr>
        <w:t>６７</w:t>
      </w:r>
      <w:r w:rsidR="001A7359" w:rsidRPr="003703A5">
        <w:rPr>
          <w:rFonts w:ascii="ＭＳ 明朝" w:hAnsi="ＭＳ 明朝" w:hint="eastAsia"/>
          <w:bCs/>
          <w:sz w:val="22"/>
          <w:szCs w:val="22"/>
        </w:rPr>
        <w:t xml:space="preserve">回　川口中学校運営協議会　　</w:t>
      </w:r>
      <w:r w:rsidR="00C741DE" w:rsidRPr="003703A5">
        <w:rPr>
          <w:rFonts w:ascii="ＭＳ 明朝" w:hAnsi="ＭＳ 明朝" w:hint="eastAsia"/>
          <w:bCs/>
          <w:sz w:val="22"/>
          <w:szCs w:val="22"/>
        </w:rPr>
        <w:t>令和</w:t>
      </w:r>
      <w:r w:rsidR="004A1EC2" w:rsidRPr="003703A5">
        <w:rPr>
          <w:rFonts w:ascii="ＭＳ 明朝" w:hAnsi="ＭＳ 明朝" w:hint="eastAsia"/>
          <w:bCs/>
          <w:sz w:val="22"/>
          <w:szCs w:val="22"/>
        </w:rPr>
        <w:t>６</w:t>
      </w:r>
      <w:r w:rsidR="00DD238C" w:rsidRPr="003703A5">
        <w:rPr>
          <w:rFonts w:ascii="ＭＳ 明朝" w:hAnsi="ＭＳ 明朝" w:hint="eastAsia"/>
          <w:bCs/>
          <w:sz w:val="22"/>
          <w:szCs w:val="22"/>
        </w:rPr>
        <w:t>年</w:t>
      </w:r>
      <w:r w:rsidR="00C1407C" w:rsidRPr="003703A5">
        <w:rPr>
          <w:rFonts w:ascii="ＭＳ 明朝" w:hAnsi="ＭＳ 明朝" w:hint="eastAsia"/>
          <w:bCs/>
          <w:sz w:val="22"/>
          <w:szCs w:val="22"/>
        </w:rPr>
        <w:t>５</w:t>
      </w:r>
      <w:r w:rsidR="001A7359" w:rsidRPr="003703A5">
        <w:rPr>
          <w:rFonts w:ascii="ＭＳ 明朝" w:hAnsi="ＭＳ 明朝" w:hint="eastAsia"/>
          <w:bCs/>
          <w:sz w:val="22"/>
          <w:szCs w:val="22"/>
        </w:rPr>
        <w:t>月</w:t>
      </w:r>
      <w:r w:rsidR="00C1407C" w:rsidRPr="003703A5">
        <w:rPr>
          <w:rFonts w:ascii="ＭＳ 明朝" w:hAnsi="ＭＳ 明朝" w:hint="eastAsia"/>
          <w:bCs/>
          <w:sz w:val="22"/>
          <w:szCs w:val="22"/>
        </w:rPr>
        <w:t>１１</w:t>
      </w:r>
      <w:r w:rsidR="001A7359" w:rsidRPr="003703A5">
        <w:rPr>
          <w:rFonts w:ascii="ＭＳ 明朝" w:hAnsi="ＭＳ 明朝" w:hint="eastAsia"/>
          <w:bCs/>
          <w:sz w:val="22"/>
          <w:szCs w:val="22"/>
        </w:rPr>
        <w:t>日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（土）</w:t>
      </w:r>
    </w:p>
    <w:p w:rsidR="001A7359" w:rsidRPr="003703A5" w:rsidRDefault="0099769D" w:rsidP="0099769D">
      <w:pPr>
        <w:pStyle w:val="a3"/>
        <w:ind w:right="972"/>
        <w:jc w:val="center"/>
        <w:rPr>
          <w:rFonts w:ascii="ＭＳ 明朝" w:hAnsi="ＭＳ 明朝"/>
          <w:sz w:val="22"/>
          <w:szCs w:val="22"/>
        </w:rPr>
      </w:pPr>
      <w:r w:rsidRPr="003703A5">
        <w:rPr>
          <w:rFonts w:ascii="ＭＳ 明朝" w:hAnsi="ＭＳ 明朝" w:hint="eastAsia"/>
          <w:sz w:val="22"/>
          <w:szCs w:val="22"/>
        </w:rPr>
        <w:t xml:space="preserve">　　　　　　　　　　　　　　　　　　　　　　　　</w:t>
      </w:r>
      <w:r w:rsidR="003703A5">
        <w:rPr>
          <w:rFonts w:ascii="ＭＳ 明朝" w:hAnsi="ＭＳ 明朝" w:hint="eastAsia"/>
          <w:sz w:val="22"/>
          <w:szCs w:val="22"/>
        </w:rPr>
        <w:t xml:space="preserve">　</w:t>
      </w:r>
      <w:r w:rsidRPr="003703A5">
        <w:rPr>
          <w:rFonts w:ascii="ＭＳ 明朝" w:hAnsi="ＭＳ 明朝" w:hint="eastAsia"/>
          <w:sz w:val="22"/>
          <w:szCs w:val="22"/>
        </w:rPr>
        <w:t xml:space="preserve">　</w:t>
      </w:r>
      <w:r w:rsidR="00C1407C" w:rsidRPr="003703A5">
        <w:rPr>
          <w:rFonts w:ascii="ＭＳ 明朝" w:hAnsi="ＭＳ 明朝" w:hint="eastAsia"/>
          <w:sz w:val="22"/>
          <w:szCs w:val="22"/>
        </w:rPr>
        <w:t>図書館</w:t>
      </w:r>
      <w:r w:rsidR="00A515A7" w:rsidRPr="003703A5">
        <w:rPr>
          <w:rFonts w:ascii="ＭＳ 明朝" w:hAnsi="ＭＳ 明朝" w:hint="eastAsia"/>
          <w:sz w:val="22"/>
          <w:szCs w:val="22"/>
        </w:rPr>
        <w:t xml:space="preserve">　１</w:t>
      </w:r>
      <w:r w:rsidR="00C1407C" w:rsidRPr="003703A5">
        <w:rPr>
          <w:rFonts w:ascii="ＭＳ 明朝" w:hAnsi="ＭＳ 明朝" w:hint="eastAsia"/>
          <w:sz w:val="22"/>
          <w:szCs w:val="22"/>
        </w:rPr>
        <w:t>４</w:t>
      </w:r>
      <w:r w:rsidR="003C478C" w:rsidRPr="003703A5">
        <w:rPr>
          <w:rFonts w:ascii="ＭＳ 明朝" w:hAnsi="ＭＳ 明朝" w:hint="eastAsia"/>
          <w:sz w:val="22"/>
          <w:szCs w:val="22"/>
        </w:rPr>
        <w:t>：</w:t>
      </w:r>
      <w:r w:rsidR="004A1EC2" w:rsidRPr="003703A5">
        <w:rPr>
          <w:rFonts w:ascii="ＭＳ 明朝" w:hAnsi="ＭＳ 明朝" w:hint="eastAsia"/>
          <w:sz w:val="22"/>
          <w:szCs w:val="22"/>
        </w:rPr>
        <w:t>０</w:t>
      </w:r>
      <w:r w:rsidR="00770ACA" w:rsidRPr="003703A5">
        <w:rPr>
          <w:rFonts w:ascii="ＭＳ 明朝" w:hAnsi="ＭＳ 明朝" w:hint="eastAsia"/>
          <w:sz w:val="22"/>
          <w:szCs w:val="22"/>
        </w:rPr>
        <w:t>０</w:t>
      </w:r>
    </w:p>
    <w:p w:rsidR="00632E2B" w:rsidRPr="003703A5" w:rsidRDefault="008F3A8D" w:rsidP="003703A5">
      <w:pPr>
        <w:pStyle w:val="a3"/>
        <w:ind w:right="344"/>
        <w:jc w:val="right"/>
        <w:rPr>
          <w:rFonts w:ascii="ＭＳ 明朝" w:hAnsi="ＭＳ 明朝"/>
          <w:sz w:val="22"/>
          <w:szCs w:val="22"/>
        </w:rPr>
      </w:pPr>
      <w:r w:rsidRPr="003703A5">
        <w:rPr>
          <w:rFonts w:ascii="ＭＳ 明朝" w:hAnsi="ＭＳ 明朝" w:hint="eastAsia"/>
          <w:sz w:val="22"/>
          <w:szCs w:val="22"/>
        </w:rPr>
        <w:t>司会</w:t>
      </w:r>
      <w:r w:rsidR="00A515A7" w:rsidRPr="003703A5">
        <w:rPr>
          <w:rFonts w:ascii="ＭＳ 明朝" w:hAnsi="ＭＳ 明朝" w:hint="eastAsia"/>
          <w:sz w:val="22"/>
          <w:szCs w:val="22"/>
        </w:rPr>
        <w:t>：</w:t>
      </w:r>
      <w:r w:rsidR="00850CB6" w:rsidRPr="003703A5">
        <w:rPr>
          <w:rFonts w:ascii="ＭＳ 明朝" w:hAnsi="ＭＳ 明朝" w:hint="eastAsia"/>
          <w:sz w:val="22"/>
          <w:szCs w:val="22"/>
        </w:rPr>
        <w:t>古田</w:t>
      </w:r>
      <w:r w:rsidR="00BD5DE7" w:rsidRPr="003703A5">
        <w:rPr>
          <w:rFonts w:ascii="ＭＳ 明朝" w:hAnsi="ＭＳ 明朝" w:hint="eastAsia"/>
          <w:sz w:val="22"/>
          <w:szCs w:val="22"/>
        </w:rPr>
        <w:t>委員</w:t>
      </w:r>
      <w:r w:rsidR="00216674" w:rsidRPr="003703A5">
        <w:rPr>
          <w:rFonts w:ascii="ＭＳ 明朝" w:hAnsi="ＭＳ 明朝" w:hint="eastAsia"/>
          <w:sz w:val="22"/>
          <w:szCs w:val="22"/>
        </w:rPr>
        <w:t xml:space="preserve">　</w:t>
      </w:r>
      <w:r w:rsidR="00C741DE" w:rsidRPr="003703A5">
        <w:rPr>
          <w:rFonts w:ascii="ＭＳ 明朝" w:hAnsi="ＭＳ 明朝" w:hint="eastAsia"/>
          <w:sz w:val="22"/>
          <w:szCs w:val="22"/>
        </w:rPr>
        <w:t>記録：</w:t>
      </w:r>
      <w:r w:rsidR="003204DE" w:rsidRPr="003703A5">
        <w:rPr>
          <w:rFonts w:ascii="ＭＳ 明朝" w:hAnsi="ＭＳ 明朝" w:hint="eastAsia"/>
          <w:sz w:val="22"/>
          <w:szCs w:val="22"/>
        </w:rPr>
        <w:t>副</w:t>
      </w:r>
      <w:r w:rsidR="00732074" w:rsidRPr="003703A5">
        <w:rPr>
          <w:rFonts w:ascii="ＭＳ 明朝" w:hAnsi="ＭＳ 明朝" w:hint="eastAsia"/>
          <w:sz w:val="22"/>
          <w:szCs w:val="22"/>
        </w:rPr>
        <w:t>校長</w:t>
      </w:r>
    </w:p>
    <w:p w:rsidR="00EF4FDC" w:rsidRPr="003703A5" w:rsidRDefault="00930996" w:rsidP="00B167B9">
      <w:pPr>
        <w:pStyle w:val="a3"/>
        <w:ind w:right="27" w:firstLineChars="3000" w:firstLine="6968"/>
        <w:rPr>
          <w:rFonts w:ascii="ＭＳ 明朝" w:hAnsi="ＭＳ 明朝"/>
          <w:sz w:val="22"/>
          <w:szCs w:val="22"/>
        </w:rPr>
      </w:pPr>
      <w:r w:rsidRPr="003703A5">
        <w:rPr>
          <w:rFonts w:ascii="ＭＳ 明朝" w:hAnsi="ＭＳ 明朝" w:hint="eastAsia"/>
          <w:sz w:val="22"/>
          <w:szCs w:val="22"/>
        </w:rPr>
        <w:t>出席</w:t>
      </w:r>
      <w:r w:rsidR="002F10B2" w:rsidRPr="003703A5">
        <w:rPr>
          <w:rFonts w:ascii="ＭＳ 明朝" w:hAnsi="ＭＳ 明朝" w:hint="eastAsia"/>
          <w:sz w:val="22"/>
          <w:szCs w:val="22"/>
        </w:rPr>
        <w:t>：委員</w:t>
      </w:r>
      <w:r w:rsidR="0031719E" w:rsidRPr="003703A5">
        <w:rPr>
          <w:rFonts w:ascii="ＭＳ 明朝" w:hAnsi="ＭＳ 明朝" w:hint="eastAsia"/>
          <w:sz w:val="22"/>
          <w:szCs w:val="22"/>
        </w:rPr>
        <w:t>７</w:t>
      </w:r>
      <w:r w:rsidRPr="003703A5">
        <w:rPr>
          <w:rFonts w:ascii="ＭＳ 明朝" w:hAnsi="ＭＳ 明朝" w:hint="eastAsia"/>
          <w:sz w:val="22"/>
          <w:szCs w:val="22"/>
        </w:rPr>
        <w:t>名</w:t>
      </w:r>
      <w:r w:rsidR="008D41EA" w:rsidRPr="003703A5">
        <w:rPr>
          <w:rFonts w:ascii="ＭＳ 明朝" w:hAnsi="ＭＳ 明朝" w:hint="eastAsia"/>
          <w:sz w:val="22"/>
          <w:szCs w:val="22"/>
        </w:rPr>
        <w:t>（事務局１名）</w:t>
      </w:r>
    </w:p>
    <w:p w:rsidR="00C1407C" w:rsidRPr="003703A5" w:rsidRDefault="00C1407C" w:rsidP="00C1407C">
      <w:pPr>
        <w:pStyle w:val="a3"/>
        <w:ind w:firstLineChars="200" w:firstLine="465"/>
        <w:rPr>
          <w:rFonts w:ascii="ＭＳ 明朝" w:hAnsi="ＭＳ 明朝" w:hint="eastAsia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・新着任教職員紹介</w:t>
      </w:r>
      <w:r w:rsidR="003703A5">
        <w:rPr>
          <w:rFonts w:ascii="ＭＳ 明朝" w:hAnsi="ＭＳ 明朝" w:hint="eastAsia"/>
          <w:bCs/>
          <w:sz w:val="22"/>
          <w:szCs w:val="22"/>
        </w:rPr>
        <w:t xml:space="preserve"> </w:t>
      </w:r>
      <w:r w:rsidR="00B167B9">
        <w:rPr>
          <w:rFonts w:ascii="ＭＳ 明朝" w:hAnsi="ＭＳ 明朝" w:hint="eastAsia"/>
          <w:bCs/>
          <w:sz w:val="22"/>
          <w:szCs w:val="22"/>
        </w:rPr>
        <w:t xml:space="preserve"> </w:t>
      </w:r>
      <w:r w:rsidRPr="003703A5">
        <w:rPr>
          <w:rFonts w:ascii="ＭＳ 明朝" w:hAnsi="ＭＳ 明朝" w:hint="eastAsia"/>
          <w:bCs/>
          <w:sz w:val="22"/>
          <w:szCs w:val="22"/>
        </w:rPr>
        <w:t>・委員自己紹介</w:t>
      </w:r>
    </w:p>
    <w:p w:rsidR="00C1407C" w:rsidRPr="003703A5" w:rsidRDefault="00C1407C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１　退任委員の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確認</w:t>
      </w:r>
      <w:r w:rsidRPr="003703A5">
        <w:rPr>
          <w:rFonts w:ascii="ＭＳ 明朝" w:hAnsi="ＭＳ 明朝" w:hint="eastAsia"/>
          <w:bCs/>
          <w:sz w:val="22"/>
          <w:szCs w:val="22"/>
        </w:rPr>
        <w:t>（2名）</w:t>
      </w:r>
    </w:p>
    <w:p w:rsidR="007C4C76" w:rsidRPr="003703A5" w:rsidRDefault="00C1407C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２</w:t>
      </w:r>
      <w:r w:rsidR="00CC7774"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Pr="003703A5">
        <w:rPr>
          <w:rFonts w:ascii="ＭＳ 明朝" w:hAnsi="ＭＳ 明朝" w:hint="eastAsia"/>
          <w:bCs/>
          <w:sz w:val="22"/>
          <w:szCs w:val="22"/>
        </w:rPr>
        <w:t>新</w:t>
      </w:r>
      <w:r w:rsidR="007C4C76" w:rsidRPr="003703A5">
        <w:rPr>
          <w:rFonts w:ascii="ＭＳ 明朝" w:hAnsi="ＭＳ 明朝" w:hint="eastAsia"/>
          <w:bCs/>
          <w:sz w:val="22"/>
          <w:szCs w:val="22"/>
        </w:rPr>
        <w:t>会長挨拶</w:t>
      </w:r>
    </w:p>
    <w:p w:rsidR="00C1407C" w:rsidRPr="003703A5" w:rsidRDefault="00EF4FDC" w:rsidP="006944E9">
      <w:pPr>
        <w:pStyle w:val="a3"/>
        <w:ind w:leftChars="100" w:left="210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850CB6"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31719E" w:rsidRPr="003703A5">
        <w:rPr>
          <w:rFonts w:ascii="ＭＳ 明朝" w:hAnsi="ＭＳ 明朝" w:hint="eastAsia"/>
          <w:bCs/>
          <w:sz w:val="22"/>
          <w:szCs w:val="22"/>
        </w:rPr>
        <w:t>こんにちは、</w:t>
      </w:r>
      <w:r w:rsidR="00C1407C" w:rsidRPr="003703A5">
        <w:rPr>
          <w:rFonts w:ascii="ＭＳ 明朝" w:hAnsi="ＭＳ 明朝" w:hint="eastAsia"/>
          <w:bCs/>
          <w:sz w:val="22"/>
          <w:szCs w:val="22"/>
        </w:rPr>
        <w:t>会長という言葉の重みを感じています。</w:t>
      </w:r>
    </w:p>
    <w:p w:rsidR="00C1407C" w:rsidRPr="003703A5" w:rsidRDefault="00C1407C" w:rsidP="00850CB6">
      <w:pPr>
        <w:pStyle w:val="a3"/>
        <w:ind w:leftChars="200" w:left="420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学運協でやりたい</w:t>
      </w:r>
      <w:r w:rsidR="00850CB6" w:rsidRPr="003703A5">
        <w:rPr>
          <w:rFonts w:ascii="ＭＳ 明朝" w:hAnsi="ＭＳ 明朝" w:hint="eastAsia"/>
          <w:bCs/>
          <w:sz w:val="22"/>
          <w:szCs w:val="22"/>
        </w:rPr>
        <w:t>こと、学力、学びの保障に繋がる、</w:t>
      </w:r>
      <w:r w:rsidRPr="003703A5">
        <w:rPr>
          <w:rFonts w:ascii="ＭＳ 明朝" w:hAnsi="ＭＳ 明朝" w:hint="eastAsia"/>
          <w:bCs/>
          <w:sz w:val="22"/>
          <w:szCs w:val="22"/>
        </w:rPr>
        <w:t>放課後学習サポート、数学、漢字、英語検定など、皆さんの力をお借りして、</w:t>
      </w:r>
      <w:r w:rsidR="00850CB6" w:rsidRPr="003703A5">
        <w:rPr>
          <w:rFonts w:ascii="ＭＳ 明朝" w:hAnsi="ＭＳ 明朝" w:hint="eastAsia"/>
          <w:bCs/>
          <w:sz w:val="22"/>
          <w:szCs w:val="22"/>
        </w:rPr>
        <w:t>生徒の</w:t>
      </w:r>
      <w:r w:rsidRPr="003703A5">
        <w:rPr>
          <w:rFonts w:ascii="ＭＳ 明朝" w:hAnsi="ＭＳ 明朝" w:hint="eastAsia"/>
          <w:bCs/>
          <w:sz w:val="22"/>
          <w:szCs w:val="22"/>
        </w:rPr>
        <w:t>学びをサポートできる学運協を目指していきます。</w:t>
      </w:r>
    </w:p>
    <w:p w:rsidR="00112770" w:rsidRPr="003703A5" w:rsidRDefault="007A5A7D" w:rsidP="007C4C76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２　各分科会協議</w:t>
      </w:r>
    </w:p>
    <w:p w:rsidR="00436104" w:rsidRPr="003703A5" w:rsidRDefault="00112770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３</w:t>
      </w:r>
      <w:r w:rsidR="00E85D6E"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A515A7" w:rsidRPr="003703A5">
        <w:rPr>
          <w:rFonts w:ascii="ＭＳ 明朝" w:hAnsi="ＭＳ 明朝" w:hint="eastAsia"/>
          <w:bCs/>
          <w:sz w:val="22"/>
          <w:szCs w:val="22"/>
        </w:rPr>
        <w:t>各部の報告</w:t>
      </w:r>
    </w:p>
    <w:p w:rsidR="00A515A7" w:rsidRPr="003703A5" w:rsidRDefault="00A515A7" w:rsidP="00A515A7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（１）評価部</w:t>
      </w:r>
    </w:p>
    <w:p w:rsidR="00850CB6" w:rsidRPr="003703A5" w:rsidRDefault="00AE60AE" w:rsidP="00850CB6">
      <w:pPr>
        <w:pStyle w:val="a3"/>
        <w:ind w:leftChars="100" w:left="442" w:hangingChars="100" w:hanging="232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850CB6" w:rsidRPr="003703A5">
        <w:rPr>
          <w:rFonts w:ascii="ＭＳ 明朝" w:hAnsi="ＭＳ 明朝" w:hint="eastAsia"/>
          <w:bCs/>
          <w:sz w:val="22"/>
          <w:szCs w:val="22"/>
        </w:rPr>
        <w:t>・支援部は、フラワーサークルや検定など他に何があるのか、活動のやり方を見直して、「支援部」「評価部」の枠を残しつつ、全員で同じことをやってよい。</w:t>
      </w:r>
    </w:p>
    <w:p w:rsidR="00A515A7" w:rsidRPr="003703A5" w:rsidRDefault="00A515A7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（２）支援部</w:t>
      </w:r>
    </w:p>
    <w:p w:rsidR="00850CB6" w:rsidRPr="003703A5" w:rsidRDefault="00C764A8" w:rsidP="00AA2B2B">
      <w:pPr>
        <w:pStyle w:val="a3"/>
        <w:ind w:leftChars="100" w:left="442" w:hangingChars="100" w:hanging="232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850CB6" w:rsidRPr="003703A5">
        <w:rPr>
          <w:rFonts w:ascii="ＭＳ 明朝" w:hAnsi="ＭＳ 明朝" w:hint="eastAsia"/>
          <w:bCs/>
          <w:sz w:val="22"/>
          <w:szCs w:val="22"/>
        </w:rPr>
        <w:t>・通常の支援、検定の支援、学校で必要な支援を行っていく。</w:t>
      </w:r>
    </w:p>
    <w:p w:rsidR="00850CB6" w:rsidRPr="003703A5" w:rsidRDefault="00850CB6" w:rsidP="00AA2B2B">
      <w:pPr>
        <w:pStyle w:val="a3"/>
        <w:ind w:leftChars="200" w:left="652" w:hangingChars="100" w:hanging="232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・退任委員があり、委員が減っている。これまでのＰＴＡ本部委員の枠があるので、役員に入ってもらいたい。現在調整中。</w:t>
      </w:r>
    </w:p>
    <w:p w:rsidR="00C764A8" w:rsidRPr="003703A5" w:rsidRDefault="002D298D" w:rsidP="003703A5">
      <w:pPr>
        <w:pStyle w:val="a3"/>
        <w:rPr>
          <w:rFonts w:ascii="ＭＳ 明朝" w:hAnsi="ＭＳ 明朝" w:hint="eastAsia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→</w:t>
      </w:r>
      <w:r w:rsidR="000E3857" w:rsidRPr="003703A5">
        <w:rPr>
          <w:rFonts w:ascii="ＭＳ 明朝" w:hAnsi="ＭＳ 明朝" w:hint="eastAsia"/>
          <w:bCs/>
          <w:sz w:val="22"/>
          <w:szCs w:val="22"/>
        </w:rPr>
        <w:t>・</w:t>
      </w:r>
      <w:r w:rsidRPr="003703A5">
        <w:rPr>
          <w:rFonts w:ascii="ＭＳ 明朝" w:hAnsi="ＭＳ 明朝" w:hint="eastAsia"/>
          <w:bCs/>
          <w:sz w:val="22"/>
          <w:szCs w:val="22"/>
        </w:rPr>
        <w:t>校長が学校経営を行いやすいように応援するのが、学運協の任務である。</w:t>
      </w:r>
    </w:p>
    <w:p w:rsidR="000E3857" w:rsidRPr="003703A5" w:rsidRDefault="000E3857" w:rsidP="003703A5">
      <w:pPr>
        <w:pStyle w:val="a3"/>
        <w:ind w:leftChars="44" w:left="530" w:hangingChars="188" w:hanging="437"/>
        <w:rPr>
          <w:rFonts w:ascii="ＭＳ 明朝" w:hAnsi="ＭＳ 明朝" w:hint="eastAsia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 xml:space="preserve">　・</w:t>
      </w:r>
      <w:r w:rsidR="003703A5" w:rsidRPr="003703A5">
        <w:rPr>
          <w:rFonts w:ascii="ＭＳ 明朝" w:hAnsi="ＭＳ 明朝" w:hint="eastAsia"/>
          <w:bCs/>
          <w:sz w:val="22"/>
          <w:szCs w:val="22"/>
        </w:rPr>
        <w:t>新規委員には、</w:t>
      </w:r>
      <w:r w:rsidRPr="003703A5">
        <w:rPr>
          <w:rFonts w:ascii="ＭＳ 明朝" w:hAnsi="ＭＳ 明朝" w:hint="eastAsia"/>
          <w:bCs/>
          <w:sz w:val="22"/>
          <w:szCs w:val="22"/>
        </w:rPr>
        <w:t>地域のいろいろな団体を学校に紹介していく、会長の考えを</w:t>
      </w:r>
      <w:r w:rsidR="003703A5" w:rsidRPr="003703A5">
        <w:rPr>
          <w:rFonts w:ascii="ＭＳ 明朝" w:hAnsi="ＭＳ 明朝" w:hint="eastAsia"/>
          <w:bCs/>
          <w:sz w:val="22"/>
          <w:szCs w:val="22"/>
        </w:rPr>
        <w:t>くみ取り、</w:t>
      </w:r>
      <w:r w:rsidRPr="003703A5">
        <w:rPr>
          <w:rFonts w:ascii="ＭＳ 明朝" w:hAnsi="ＭＳ 明朝" w:hint="eastAsia"/>
          <w:bCs/>
          <w:sz w:val="22"/>
          <w:szCs w:val="22"/>
        </w:rPr>
        <w:t>新規</w:t>
      </w:r>
      <w:r w:rsidR="003703A5" w:rsidRPr="003703A5">
        <w:rPr>
          <w:rFonts w:ascii="ＭＳ 明朝" w:hAnsi="ＭＳ 明朝" w:hint="eastAsia"/>
          <w:bCs/>
          <w:sz w:val="22"/>
          <w:szCs w:val="22"/>
        </w:rPr>
        <w:t>委員には</w:t>
      </w:r>
      <w:r w:rsidRPr="003703A5">
        <w:rPr>
          <w:rFonts w:ascii="ＭＳ 明朝" w:hAnsi="ＭＳ 明朝" w:hint="eastAsia"/>
          <w:bCs/>
          <w:sz w:val="22"/>
          <w:szCs w:val="22"/>
        </w:rPr>
        <w:t>地域の代表や人材集めのネットワークとなる、実働部隊となれる人材が望ましい。</w:t>
      </w:r>
    </w:p>
    <w:p w:rsidR="00A515A7" w:rsidRPr="003703A5" w:rsidRDefault="00B167B9" w:rsidP="00A515A7">
      <w:pPr>
        <w:pStyle w:val="a3"/>
        <w:rPr>
          <w:rFonts w:ascii="ＭＳ 明朝" w:hAnsi="ＭＳ 明朝"/>
          <w:bCs/>
          <w:sz w:val="22"/>
          <w:szCs w:val="22"/>
        </w:rPr>
      </w:pPr>
      <w:bookmarkStart w:id="0" w:name="_GoBack"/>
      <w:r w:rsidRPr="003703A5">
        <w:rPr>
          <w:rFonts w:ascii="ＭＳ 明朝" w:hAnsi="ＭＳ 明朝" w:hint="eastAsia"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4286250</wp:posOffset>
            </wp:positionH>
            <wp:positionV relativeFrom="paragraph">
              <wp:posOffset>223520</wp:posOffset>
            </wp:positionV>
            <wp:extent cx="2082800" cy="1562100"/>
            <wp:effectExtent l="152400" t="152400" r="355600" b="361950"/>
            <wp:wrapThrough wrapText="bothSides">
              <wp:wrapPolygon edited="0">
                <wp:start x="790" y="-2107"/>
                <wp:lineTo x="-1580" y="-1580"/>
                <wp:lineTo x="-1580" y="22654"/>
                <wp:lineTo x="-1185" y="23707"/>
                <wp:lineTo x="1778" y="25815"/>
                <wp:lineTo x="1976" y="26341"/>
                <wp:lineTo x="21534" y="26341"/>
                <wp:lineTo x="21732" y="25815"/>
                <wp:lineTo x="24498" y="23707"/>
                <wp:lineTo x="25090" y="19493"/>
                <wp:lineTo x="25090" y="2634"/>
                <wp:lineTo x="22720" y="-1317"/>
                <wp:lineTo x="22522" y="-2107"/>
                <wp:lineTo x="790" y="-2107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604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64A8" w:rsidRPr="003703A5">
        <w:rPr>
          <w:rFonts w:ascii="ＭＳ 明朝" w:hAnsi="ＭＳ 明朝" w:hint="eastAsia"/>
          <w:bCs/>
          <w:sz w:val="22"/>
          <w:szCs w:val="22"/>
        </w:rPr>
        <w:t>４　学校より（校長より</w:t>
      </w:r>
      <w:r w:rsidR="00A515A7" w:rsidRPr="003703A5">
        <w:rPr>
          <w:rFonts w:ascii="ＭＳ 明朝" w:hAnsi="ＭＳ 明朝" w:hint="eastAsia"/>
          <w:bCs/>
          <w:sz w:val="22"/>
          <w:szCs w:val="22"/>
        </w:rPr>
        <w:t>）</w:t>
      </w:r>
    </w:p>
    <w:p w:rsidR="00B76334" w:rsidRPr="003703A5" w:rsidRDefault="00F0669C" w:rsidP="002F10B2">
      <w:pPr>
        <w:pStyle w:val="a3"/>
        <w:ind w:leftChars="100" w:left="210" w:firstLineChars="100" w:firstLine="232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</w:t>
      </w:r>
      <w:r w:rsidR="002D298D" w:rsidRPr="003703A5">
        <w:rPr>
          <w:rFonts w:ascii="ＭＳ 明朝" w:hAnsi="ＭＳ 明朝" w:hint="eastAsia"/>
          <w:bCs/>
          <w:sz w:val="22"/>
          <w:szCs w:val="22"/>
        </w:rPr>
        <w:t>学校経営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計画に</w:t>
      </w:r>
      <w:r w:rsidR="002D298D" w:rsidRPr="003703A5">
        <w:rPr>
          <w:rFonts w:ascii="ＭＳ 明朝" w:hAnsi="ＭＳ 明朝" w:hint="eastAsia"/>
          <w:bCs/>
          <w:sz w:val="22"/>
          <w:szCs w:val="22"/>
        </w:rPr>
        <w:t>ついて</w:t>
      </w:r>
    </w:p>
    <w:p w:rsidR="00C146D9" w:rsidRPr="003703A5" w:rsidRDefault="00DD238C" w:rsidP="00AA2B2B">
      <w:pPr>
        <w:pStyle w:val="a3"/>
        <w:ind w:leftChars="100" w:left="210" w:firstLineChars="100" w:firstLine="232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生活指導の現状と今後の対応について</w:t>
      </w:r>
    </w:p>
    <w:p w:rsidR="00AA2B2B" w:rsidRPr="003703A5" w:rsidRDefault="00AA2B2B" w:rsidP="00AA2B2B">
      <w:pPr>
        <w:pStyle w:val="a3"/>
        <w:ind w:leftChars="100" w:left="210" w:firstLineChars="100" w:firstLine="232"/>
        <w:rPr>
          <w:rFonts w:ascii="ＭＳ 明朝" w:hAnsi="ＭＳ 明朝" w:hint="eastAsia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・国際交流について</w:t>
      </w:r>
    </w:p>
    <w:p w:rsidR="007C0F29" w:rsidRPr="003703A5" w:rsidRDefault="0037535A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５</w:t>
      </w:r>
      <w:r w:rsidR="00FC6A26"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212C01" w:rsidRPr="003703A5">
        <w:rPr>
          <w:rFonts w:ascii="ＭＳ 明朝" w:hAnsi="ＭＳ 明朝" w:hint="eastAsia"/>
          <w:bCs/>
          <w:sz w:val="22"/>
          <w:szCs w:val="22"/>
        </w:rPr>
        <w:t>協議</w:t>
      </w:r>
    </w:p>
    <w:p w:rsidR="00AA2B2B" w:rsidRPr="003703A5" w:rsidRDefault="00C764A8" w:rsidP="00DD238C">
      <w:pPr>
        <w:ind w:firstLineChars="200" w:firstLine="440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 xml:space="preserve">令和６年度　学運協運営目標について　　　</w:t>
      </w:r>
      <w:r w:rsidR="00B167B9">
        <w:rPr>
          <w:rFonts w:ascii="ＭＳ 明朝" w:hAnsi="ＭＳ 明朝" w:hint="eastAsia"/>
          <w:bCs/>
          <w:sz w:val="22"/>
          <w:szCs w:val="22"/>
        </w:rPr>
        <w:t xml:space="preserve"> 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【承認】</w:t>
      </w:r>
    </w:p>
    <w:p w:rsidR="00DD238C" w:rsidRPr="003703A5" w:rsidRDefault="00AA2B2B" w:rsidP="00DD238C">
      <w:pPr>
        <w:ind w:firstLineChars="200" w:firstLine="440"/>
        <w:rPr>
          <w:rFonts w:ascii="ＭＳ 明朝" w:hAnsi="ＭＳ 明朝"/>
          <w:sz w:val="22"/>
          <w:szCs w:val="22"/>
        </w:rPr>
      </w:pPr>
      <w:r w:rsidRPr="003703A5">
        <w:rPr>
          <w:rFonts w:ascii="ＭＳ 明朝" w:hAnsi="ＭＳ 明朝" w:hint="eastAsia"/>
          <w:sz w:val="22"/>
          <w:szCs w:val="22"/>
        </w:rPr>
        <w:t>・</w:t>
      </w:r>
      <w:r w:rsidR="00DD238C" w:rsidRPr="003703A5">
        <w:rPr>
          <w:rFonts w:ascii="ＭＳ 明朝" w:hAnsi="ＭＳ 明朝" w:hint="eastAsia"/>
          <w:sz w:val="22"/>
          <w:szCs w:val="22"/>
        </w:rPr>
        <w:t>令和</w:t>
      </w:r>
      <w:r w:rsidRPr="003703A5">
        <w:rPr>
          <w:rFonts w:ascii="ＭＳ 明朝" w:hAnsi="ＭＳ 明朝" w:hint="eastAsia"/>
          <w:sz w:val="22"/>
          <w:szCs w:val="22"/>
        </w:rPr>
        <w:t>６</w:t>
      </w:r>
      <w:r w:rsidR="00DD238C" w:rsidRPr="003703A5">
        <w:rPr>
          <w:rFonts w:ascii="ＭＳ 明朝" w:hAnsi="ＭＳ 明朝" w:hint="eastAsia"/>
          <w:sz w:val="22"/>
          <w:szCs w:val="22"/>
        </w:rPr>
        <w:t xml:space="preserve">年度　</w:t>
      </w:r>
      <w:r w:rsidRPr="003703A5">
        <w:rPr>
          <w:rFonts w:ascii="ＭＳ 明朝" w:hAnsi="ＭＳ 明朝" w:hint="eastAsia"/>
          <w:sz w:val="22"/>
          <w:szCs w:val="22"/>
        </w:rPr>
        <w:t>学校経営計画について</w:t>
      </w:r>
      <w:r w:rsidR="00DD238C" w:rsidRPr="003703A5">
        <w:rPr>
          <w:rFonts w:ascii="ＭＳ 明朝" w:hAnsi="ＭＳ 明朝" w:hint="eastAsia"/>
          <w:sz w:val="22"/>
          <w:szCs w:val="22"/>
        </w:rPr>
        <w:t xml:space="preserve">　　　　</w:t>
      </w:r>
      <w:r w:rsidRPr="003703A5">
        <w:rPr>
          <w:rFonts w:ascii="ＭＳ 明朝" w:hAnsi="ＭＳ 明朝" w:hint="eastAsia"/>
          <w:sz w:val="22"/>
          <w:szCs w:val="22"/>
        </w:rPr>
        <w:t xml:space="preserve"> </w:t>
      </w:r>
      <w:r w:rsidR="00DD238C" w:rsidRPr="003703A5">
        <w:rPr>
          <w:rFonts w:ascii="ＭＳ 明朝" w:hAnsi="ＭＳ 明朝" w:hint="eastAsia"/>
          <w:sz w:val="22"/>
          <w:szCs w:val="22"/>
        </w:rPr>
        <w:t xml:space="preserve">【承認】　　　　</w:t>
      </w:r>
    </w:p>
    <w:p w:rsidR="00D2507E" w:rsidRPr="003703A5" w:rsidRDefault="00DD238C" w:rsidP="00AA2B2B">
      <w:pPr>
        <w:ind w:firstLineChars="200" w:firstLine="440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sz w:val="22"/>
          <w:szCs w:val="22"/>
        </w:rPr>
        <w:t>・</w:t>
      </w:r>
      <w:r w:rsidR="00AA2B2B" w:rsidRPr="003703A5">
        <w:rPr>
          <w:rFonts w:ascii="ＭＳ 明朝" w:hAnsi="ＭＳ 明朝" w:hint="eastAsia"/>
          <w:sz w:val="22"/>
          <w:szCs w:val="22"/>
        </w:rPr>
        <w:t xml:space="preserve">令和６年度　副会長の選出について　　　　 </w:t>
      </w:r>
      <w:r w:rsidRPr="003703A5">
        <w:rPr>
          <w:rFonts w:ascii="ＭＳ 明朝" w:hAnsi="ＭＳ 明朝" w:hint="eastAsia"/>
          <w:sz w:val="22"/>
          <w:szCs w:val="22"/>
        </w:rPr>
        <w:t>【承認】</w:t>
      </w:r>
    </w:p>
    <w:p w:rsidR="001567C7" w:rsidRPr="003703A5" w:rsidRDefault="0037535A" w:rsidP="007C0F29">
      <w:pPr>
        <w:pStyle w:val="a3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６</w:t>
      </w:r>
      <w:r w:rsidR="00DB7D67" w:rsidRPr="003703A5">
        <w:rPr>
          <w:rFonts w:ascii="ＭＳ 明朝" w:hAnsi="ＭＳ 明朝" w:hint="eastAsia"/>
          <w:bCs/>
          <w:sz w:val="22"/>
          <w:szCs w:val="22"/>
        </w:rPr>
        <w:t xml:space="preserve">　</w:t>
      </w:r>
      <w:r w:rsidR="006965AE" w:rsidRPr="003703A5">
        <w:rPr>
          <w:rFonts w:ascii="ＭＳ 明朝" w:hAnsi="ＭＳ 明朝" w:hint="eastAsia"/>
          <w:bCs/>
          <w:sz w:val="22"/>
          <w:szCs w:val="22"/>
        </w:rPr>
        <w:t>連絡（副校長より）</w:t>
      </w:r>
      <w:r w:rsidR="0010300A" w:rsidRPr="003703A5">
        <w:rPr>
          <w:rFonts w:ascii="ＭＳ 明朝" w:hAnsi="ＭＳ 明朝"/>
          <w:bCs/>
          <w:sz w:val="22"/>
          <w:szCs w:val="22"/>
        </w:rPr>
        <w:tab/>
      </w:r>
    </w:p>
    <w:p w:rsidR="0054466C" w:rsidRPr="003703A5" w:rsidRDefault="00DD238C" w:rsidP="00DD238C">
      <w:pPr>
        <w:pStyle w:val="a3"/>
        <w:tabs>
          <w:tab w:val="left" w:pos="7080"/>
        </w:tabs>
        <w:ind w:firstLineChars="200" w:firstLine="465"/>
        <w:rPr>
          <w:rFonts w:ascii="ＭＳ 明朝" w:hAnsi="ＭＳ 明朝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</w:t>
      </w:r>
      <w:r w:rsidR="00AA2B2B" w:rsidRPr="003703A5">
        <w:rPr>
          <w:rFonts w:ascii="ＭＳ 明朝" w:hAnsi="ＭＳ 明朝" w:hint="eastAsia"/>
          <w:bCs/>
          <w:sz w:val="22"/>
          <w:szCs w:val="22"/>
        </w:rPr>
        <w:t>体育祭について</w:t>
      </w:r>
    </w:p>
    <w:p w:rsidR="00AA2B2B" w:rsidRPr="003703A5" w:rsidRDefault="00AA2B2B" w:rsidP="00DD238C">
      <w:pPr>
        <w:pStyle w:val="a3"/>
        <w:tabs>
          <w:tab w:val="left" w:pos="7080"/>
        </w:tabs>
        <w:ind w:firstLineChars="200" w:firstLine="465"/>
        <w:rPr>
          <w:rFonts w:ascii="BIZ UDゴシック" w:eastAsia="BIZ UDゴシック" w:hAnsi="BIZ UDゴシック" w:hint="eastAsia"/>
          <w:bCs/>
          <w:sz w:val="22"/>
          <w:szCs w:val="22"/>
        </w:rPr>
      </w:pPr>
      <w:r w:rsidRPr="003703A5">
        <w:rPr>
          <w:rFonts w:ascii="ＭＳ 明朝" w:hAnsi="ＭＳ 明朝" w:hint="eastAsia"/>
          <w:bCs/>
          <w:sz w:val="22"/>
          <w:szCs w:val="22"/>
        </w:rPr>
        <w:t>・第2回学運協の開催日</w:t>
      </w:r>
      <w:r w:rsidRPr="003703A5">
        <w:rPr>
          <w:rFonts w:ascii="BIZ UDゴシック" w:eastAsia="BIZ UDゴシック" w:hAnsi="BIZ UDゴシック" w:hint="eastAsia"/>
          <w:bCs/>
          <w:sz w:val="22"/>
          <w:szCs w:val="22"/>
        </w:rPr>
        <w:t>の変更について　６月１４日→６月１２日（水）変更</w:t>
      </w:r>
    </w:p>
    <w:sectPr w:rsidR="00AA2B2B" w:rsidRPr="003703A5" w:rsidSect="003703A5">
      <w:pgSz w:w="11906" w:h="16838" w:code="9"/>
      <w:pgMar w:top="567" w:right="720" w:bottom="567" w:left="720" w:header="720" w:footer="720" w:gutter="0"/>
      <w:cols w:space="720"/>
      <w:noEndnote/>
      <w:docGrid w:type="linesAndChars" w:linePitch="288" w:charSpace="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01B" w:rsidRDefault="00E1401B" w:rsidP="00A305A3">
      <w:r>
        <w:separator/>
      </w:r>
    </w:p>
  </w:endnote>
  <w:endnote w:type="continuationSeparator" w:id="0">
    <w:p w:rsidR="00E1401B" w:rsidRDefault="00E1401B" w:rsidP="00A30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01B" w:rsidRDefault="00E1401B" w:rsidP="00A305A3">
      <w:r>
        <w:separator/>
      </w:r>
    </w:p>
  </w:footnote>
  <w:footnote w:type="continuationSeparator" w:id="0">
    <w:p w:rsidR="00E1401B" w:rsidRDefault="00E1401B" w:rsidP="00A30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36C6"/>
    <w:multiLevelType w:val="hybridMultilevel"/>
    <w:tmpl w:val="C490696C"/>
    <w:lvl w:ilvl="0" w:tplc="F0B4D4FE">
      <w:start w:val="2"/>
      <w:numFmt w:val="bullet"/>
      <w:lvlText w:val="・"/>
      <w:lvlJc w:val="left"/>
      <w:pPr>
        <w:ind w:left="864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4" w:hanging="420"/>
      </w:pPr>
      <w:rPr>
        <w:rFonts w:ascii="Wingdings" w:hAnsi="Wingdings" w:hint="default"/>
      </w:rPr>
    </w:lvl>
  </w:abstractNum>
  <w:abstractNum w:abstractNumId="1" w15:restartNumberingAfterBreak="0">
    <w:nsid w:val="15162DF7"/>
    <w:multiLevelType w:val="hybridMultilevel"/>
    <w:tmpl w:val="96C44E34"/>
    <w:lvl w:ilvl="0" w:tplc="808CEE5A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" w15:restartNumberingAfterBreak="0">
    <w:nsid w:val="1DB27BBA"/>
    <w:multiLevelType w:val="hybridMultilevel"/>
    <w:tmpl w:val="B3A68A32"/>
    <w:lvl w:ilvl="0" w:tplc="AFC81F5E">
      <w:start w:val="2"/>
      <w:numFmt w:val="bullet"/>
      <w:lvlText w:val="・"/>
      <w:lvlJc w:val="left"/>
      <w:pPr>
        <w:ind w:left="87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3" w15:restartNumberingAfterBreak="0">
    <w:nsid w:val="23925E3D"/>
    <w:multiLevelType w:val="hybridMultilevel"/>
    <w:tmpl w:val="5192C0C2"/>
    <w:lvl w:ilvl="0" w:tplc="B276D470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8FF05F3"/>
    <w:multiLevelType w:val="hybridMultilevel"/>
    <w:tmpl w:val="B48C0D14"/>
    <w:lvl w:ilvl="0" w:tplc="6D442632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5" w15:restartNumberingAfterBreak="0">
    <w:nsid w:val="2BD13E0E"/>
    <w:multiLevelType w:val="hybridMultilevel"/>
    <w:tmpl w:val="055E5BE2"/>
    <w:lvl w:ilvl="0" w:tplc="01F46B48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9C25F6"/>
    <w:multiLevelType w:val="hybridMultilevel"/>
    <w:tmpl w:val="489E3FAC"/>
    <w:lvl w:ilvl="0" w:tplc="A586ADC8">
      <w:start w:val="1"/>
      <w:numFmt w:val="decimalFullWidth"/>
      <w:lvlText w:val="（%1）"/>
      <w:lvlJc w:val="left"/>
      <w:pPr>
        <w:ind w:left="768" w:hanging="7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5FE0C91"/>
    <w:multiLevelType w:val="hybridMultilevel"/>
    <w:tmpl w:val="9DA44BCA"/>
    <w:lvl w:ilvl="0" w:tplc="FA6E0DC2">
      <w:start w:val="1"/>
      <w:numFmt w:val="decimalFullWidth"/>
      <w:lvlText w:val="（%1）"/>
      <w:lvlJc w:val="left"/>
      <w:pPr>
        <w:ind w:left="765" w:hanging="765"/>
      </w:pPr>
      <w:rPr>
        <w:rFonts w:ascii="HGSｺﾞｼｯｸM" w:eastAsia="HGSｺﾞｼｯｸM" w:hint="eastAsia"/>
      </w:rPr>
    </w:lvl>
    <w:lvl w:ilvl="1" w:tplc="F644367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B6C6E65"/>
    <w:multiLevelType w:val="hybridMultilevel"/>
    <w:tmpl w:val="EF02AB88"/>
    <w:lvl w:ilvl="0" w:tplc="975E79D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B85C79"/>
    <w:multiLevelType w:val="hybridMultilevel"/>
    <w:tmpl w:val="769EFC30"/>
    <w:lvl w:ilvl="0" w:tplc="815C31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DE167CC"/>
    <w:multiLevelType w:val="hybridMultilevel"/>
    <w:tmpl w:val="AACA7D5A"/>
    <w:lvl w:ilvl="0" w:tplc="097645A8">
      <w:start w:val="1"/>
      <w:numFmt w:val="decimalEnclosedCircle"/>
      <w:lvlText w:val="%1"/>
      <w:lvlJc w:val="left"/>
      <w:pPr>
        <w:ind w:left="5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1" w:hanging="420"/>
      </w:pPr>
    </w:lvl>
    <w:lvl w:ilvl="3" w:tplc="0409000F" w:tentative="1">
      <w:start w:val="1"/>
      <w:numFmt w:val="decimal"/>
      <w:lvlText w:val="%4."/>
      <w:lvlJc w:val="left"/>
      <w:pPr>
        <w:ind w:left="1881" w:hanging="420"/>
      </w:pPr>
    </w:lvl>
    <w:lvl w:ilvl="4" w:tplc="04090017" w:tentative="1">
      <w:start w:val="1"/>
      <w:numFmt w:val="aiueoFullWidth"/>
      <w:lvlText w:val="(%5)"/>
      <w:lvlJc w:val="left"/>
      <w:pPr>
        <w:ind w:left="230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1" w:hanging="420"/>
      </w:pPr>
    </w:lvl>
    <w:lvl w:ilvl="6" w:tplc="0409000F" w:tentative="1">
      <w:start w:val="1"/>
      <w:numFmt w:val="decimal"/>
      <w:lvlText w:val="%7."/>
      <w:lvlJc w:val="left"/>
      <w:pPr>
        <w:ind w:left="3141" w:hanging="420"/>
      </w:pPr>
    </w:lvl>
    <w:lvl w:ilvl="7" w:tplc="04090017" w:tentative="1">
      <w:start w:val="1"/>
      <w:numFmt w:val="aiueoFullWidth"/>
      <w:lvlText w:val="(%8)"/>
      <w:lvlJc w:val="left"/>
      <w:pPr>
        <w:ind w:left="356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1" w:hanging="420"/>
      </w:pPr>
    </w:lvl>
  </w:abstractNum>
  <w:abstractNum w:abstractNumId="11" w15:restartNumberingAfterBreak="0">
    <w:nsid w:val="61EA1566"/>
    <w:multiLevelType w:val="hybridMultilevel"/>
    <w:tmpl w:val="0416F93A"/>
    <w:lvl w:ilvl="0" w:tplc="899E1BD4">
      <w:start w:val="2"/>
      <w:numFmt w:val="bullet"/>
      <w:lvlText w:val="・"/>
      <w:lvlJc w:val="left"/>
      <w:pPr>
        <w:ind w:left="87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2" w15:restartNumberingAfterBreak="0">
    <w:nsid w:val="6DA51E19"/>
    <w:multiLevelType w:val="hybridMultilevel"/>
    <w:tmpl w:val="F9001D1C"/>
    <w:lvl w:ilvl="0" w:tplc="9D5A337E">
      <w:start w:val="2"/>
      <w:numFmt w:val="bullet"/>
      <w:lvlText w:val="・"/>
      <w:lvlJc w:val="left"/>
      <w:pPr>
        <w:ind w:left="87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3" w15:restartNumberingAfterBreak="0">
    <w:nsid w:val="78E95592"/>
    <w:multiLevelType w:val="hybridMultilevel"/>
    <w:tmpl w:val="6D9C925A"/>
    <w:lvl w:ilvl="0" w:tplc="D688A9C4">
      <w:start w:val="2"/>
      <w:numFmt w:val="bullet"/>
      <w:lvlText w:val="・"/>
      <w:lvlJc w:val="left"/>
      <w:pPr>
        <w:ind w:left="87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defaultTabStop w:val="720"/>
  <w:drawingGridHorizontalSpacing w:val="105"/>
  <w:drawingGridVerticalSpacing w:val="144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59"/>
    <w:rsid w:val="000039B4"/>
    <w:rsid w:val="0001417F"/>
    <w:rsid w:val="00017569"/>
    <w:rsid w:val="00027CD9"/>
    <w:rsid w:val="00055301"/>
    <w:rsid w:val="00073117"/>
    <w:rsid w:val="00073B1E"/>
    <w:rsid w:val="000866C6"/>
    <w:rsid w:val="0009357B"/>
    <w:rsid w:val="000B1A8C"/>
    <w:rsid w:val="000C23BA"/>
    <w:rsid w:val="000C7B1A"/>
    <w:rsid w:val="000D2C58"/>
    <w:rsid w:val="000D4751"/>
    <w:rsid w:val="000E3857"/>
    <w:rsid w:val="000F19B4"/>
    <w:rsid w:val="000F1A75"/>
    <w:rsid w:val="000F6486"/>
    <w:rsid w:val="00101A6C"/>
    <w:rsid w:val="0010300A"/>
    <w:rsid w:val="00106C00"/>
    <w:rsid w:val="00112770"/>
    <w:rsid w:val="00114BBA"/>
    <w:rsid w:val="00116526"/>
    <w:rsid w:val="0012496A"/>
    <w:rsid w:val="00125AAE"/>
    <w:rsid w:val="0013124F"/>
    <w:rsid w:val="0013223E"/>
    <w:rsid w:val="00134A67"/>
    <w:rsid w:val="00135935"/>
    <w:rsid w:val="00136086"/>
    <w:rsid w:val="00141D4A"/>
    <w:rsid w:val="00152DAB"/>
    <w:rsid w:val="00155605"/>
    <w:rsid w:val="001567C7"/>
    <w:rsid w:val="001572D3"/>
    <w:rsid w:val="001766F4"/>
    <w:rsid w:val="00182BBE"/>
    <w:rsid w:val="00184038"/>
    <w:rsid w:val="001A7359"/>
    <w:rsid w:val="001B39F4"/>
    <w:rsid w:val="001C2856"/>
    <w:rsid w:val="001E38C5"/>
    <w:rsid w:val="0020371A"/>
    <w:rsid w:val="00212650"/>
    <w:rsid w:val="00212C01"/>
    <w:rsid w:val="00216674"/>
    <w:rsid w:val="00221433"/>
    <w:rsid w:val="00230F29"/>
    <w:rsid w:val="00234678"/>
    <w:rsid w:val="00242ED8"/>
    <w:rsid w:val="00244DBE"/>
    <w:rsid w:val="00247B57"/>
    <w:rsid w:val="00255918"/>
    <w:rsid w:val="00272026"/>
    <w:rsid w:val="00276557"/>
    <w:rsid w:val="00280E92"/>
    <w:rsid w:val="00287924"/>
    <w:rsid w:val="00293D9F"/>
    <w:rsid w:val="002A555E"/>
    <w:rsid w:val="002D16CE"/>
    <w:rsid w:val="002D298D"/>
    <w:rsid w:val="002E2538"/>
    <w:rsid w:val="002E2EA4"/>
    <w:rsid w:val="002E4B0F"/>
    <w:rsid w:val="002E5FFB"/>
    <w:rsid w:val="002F10B2"/>
    <w:rsid w:val="0031719E"/>
    <w:rsid w:val="003204DE"/>
    <w:rsid w:val="00325B95"/>
    <w:rsid w:val="00356F6E"/>
    <w:rsid w:val="00365AF4"/>
    <w:rsid w:val="003703A5"/>
    <w:rsid w:val="00374D5D"/>
    <w:rsid w:val="0037535A"/>
    <w:rsid w:val="003C478C"/>
    <w:rsid w:val="003D1E0D"/>
    <w:rsid w:val="003D6649"/>
    <w:rsid w:val="003E3466"/>
    <w:rsid w:val="003F2AEC"/>
    <w:rsid w:val="00412BD3"/>
    <w:rsid w:val="004228A9"/>
    <w:rsid w:val="00422E2C"/>
    <w:rsid w:val="00425CB0"/>
    <w:rsid w:val="004342CF"/>
    <w:rsid w:val="00436104"/>
    <w:rsid w:val="00456645"/>
    <w:rsid w:val="00480B8F"/>
    <w:rsid w:val="004836D9"/>
    <w:rsid w:val="004977CB"/>
    <w:rsid w:val="004A1EC2"/>
    <w:rsid w:val="004A3647"/>
    <w:rsid w:val="004A7C23"/>
    <w:rsid w:val="004B7C04"/>
    <w:rsid w:val="004C5F7F"/>
    <w:rsid w:val="004E2D6C"/>
    <w:rsid w:val="004E72A8"/>
    <w:rsid w:val="004F358E"/>
    <w:rsid w:val="005029A1"/>
    <w:rsid w:val="0050650D"/>
    <w:rsid w:val="00506BEC"/>
    <w:rsid w:val="00510E82"/>
    <w:rsid w:val="00511AD9"/>
    <w:rsid w:val="005155FB"/>
    <w:rsid w:val="00520248"/>
    <w:rsid w:val="005214B4"/>
    <w:rsid w:val="00522271"/>
    <w:rsid w:val="0052238B"/>
    <w:rsid w:val="005420F5"/>
    <w:rsid w:val="0054466C"/>
    <w:rsid w:val="00546979"/>
    <w:rsid w:val="00547C29"/>
    <w:rsid w:val="00557CE7"/>
    <w:rsid w:val="00557D9A"/>
    <w:rsid w:val="005623F6"/>
    <w:rsid w:val="0057329E"/>
    <w:rsid w:val="00576EF9"/>
    <w:rsid w:val="0058567A"/>
    <w:rsid w:val="0059291D"/>
    <w:rsid w:val="005B269A"/>
    <w:rsid w:val="005B4E66"/>
    <w:rsid w:val="005D2983"/>
    <w:rsid w:val="005D55D2"/>
    <w:rsid w:val="005E0A1C"/>
    <w:rsid w:val="006020AE"/>
    <w:rsid w:val="0060291A"/>
    <w:rsid w:val="00614AA4"/>
    <w:rsid w:val="00614F13"/>
    <w:rsid w:val="00620625"/>
    <w:rsid w:val="00620B42"/>
    <w:rsid w:val="00620F29"/>
    <w:rsid w:val="00632E2B"/>
    <w:rsid w:val="006330A2"/>
    <w:rsid w:val="006472B2"/>
    <w:rsid w:val="00651D54"/>
    <w:rsid w:val="0065421E"/>
    <w:rsid w:val="00664D46"/>
    <w:rsid w:val="006802FA"/>
    <w:rsid w:val="00684168"/>
    <w:rsid w:val="006944E9"/>
    <w:rsid w:val="00694910"/>
    <w:rsid w:val="006965AE"/>
    <w:rsid w:val="006A2BA2"/>
    <w:rsid w:val="006B60F9"/>
    <w:rsid w:val="006C0F97"/>
    <w:rsid w:val="006C5088"/>
    <w:rsid w:val="006C523F"/>
    <w:rsid w:val="006D04D8"/>
    <w:rsid w:val="006D5342"/>
    <w:rsid w:val="006E2F8E"/>
    <w:rsid w:val="006E44E3"/>
    <w:rsid w:val="006F556C"/>
    <w:rsid w:val="007035BC"/>
    <w:rsid w:val="00716B12"/>
    <w:rsid w:val="00717669"/>
    <w:rsid w:val="0072111E"/>
    <w:rsid w:val="00722DD6"/>
    <w:rsid w:val="00731FBF"/>
    <w:rsid w:val="00732074"/>
    <w:rsid w:val="007526F4"/>
    <w:rsid w:val="007550FC"/>
    <w:rsid w:val="00770ACA"/>
    <w:rsid w:val="00774BEB"/>
    <w:rsid w:val="00775548"/>
    <w:rsid w:val="00790A9F"/>
    <w:rsid w:val="00794504"/>
    <w:rsid w:val="007A201C"/>
    <w:rsid w:val="007A5A7D"/>
    <w:rsid w:val="007B5361"/>
    <w:rsid w:val="007C0F29"/>
    <w:rsid w:val="007C4C76"/>
    <w:rsid w:val="007C5098"/>
    <w:rsid w:val="007D3E12"/>
    <w:rsid w:val="007E5AFA"/>
    <w:rsid w:val="007E6BAD"/>
    <w:rsid w:val="00815BC8"/>
    <w:rsid w:val="00825E91"/>
    <w:rsid w:val="008400A9"/>
    <w:rsid w:val="00845C2D"/>
    <w:rsid w:val="0084652F"/>
    <w:rsid w:val="00850CB6"/>
    <w:rsid w:val="008539B1"/>
    <w:rsid w:val="0086569A"/>
    <w:rsid w:val="0087018F"/>
    <w:rsid w:val="00877AAE"/>
    <w:rsid w:val="00884B1C"/>
    <w:rsid w:val="008929E1"/>
    <w:rsid w:val="008A0011"/>
    <w:rsid w:val="008A23C3"/>
    <w:rsid w:val="008A736C"/>
    <w:rsid w:val="008C6C14"/>
    <w:rsid w:val="008C6FF3"/>
    <w:rsid w:val="008D41EA"/>
    <w:rsid w:val="008D5B23"/>
    <w:rsid w:val="008E05F3"/>
    <w:rsid w:val="008F0AF2"/>
    <w:rsid w:val="008F1E09"/>
    <w:rsid w:val="008F3A8D"/>
    <w:rsid w:val="0090421D"/>
    <w:rsid w:val="009074E4"/>
    <w:rsid w:val="009150A7"/>
    <w:rsid w:val="00917077"/>
    <w:rsid w:val="00922352"/>
    <w:rsid w:val="00930996"/>
    <w:rsid w:val="0093556B"/>
    <w:rsid w:val="00952F3D"/>
    <w:rsid w:val="00971006"/>
    <w:rsid w:val="00973038"/>
    <w:rsid w:val="00974186"/>
    <w:rsid w:val="00977E7F"/>
    <w:rsid w:val="0099236D"/>
    <w:rsid w:val="009964DA"/>
    <w:rsid w:val="0099769D"/>
    <w:rsid w:val="009A5874"/>
    <w:rsid w:val="009B28DF"/>
    <w:rsid w:val="009D17CB"/>
    <w:rsid w:val="009E0283"/>
    <w:rsid w:val="009E7BFD"/>
    <w:rsid w:val="009F0A56"/>
    <w:rsid w:val="009F4C4A"/>
    <w:rsid w:val="009F6ABE"/>
    <w:rsid w:val="00A11E37"/>
    <w:rsid w:val="00A15C1B"/>
    <w:rsid w:val="00A25934"/>
    <w:rsid w:val="00A25A79"/>
    <w:rsid w:val="00A27D68"/>
    <w:rsid w:val="00A305A3"/>
    <w:rsid w:val="00A31B20"/>
    <w:rsid w:val="00A371C9"/>
    <w:rsid w:val="00A463BC"/>
    <w:rsid w:val="00A5028F"/>
    <w:rsid w:val="00A515A7"/>
    <w:rsid w:val="00A7015B"/>
    <w:rsid w:val="00A8305F"/>
    <w:rsid w:val="00A87535"/>
    <w:rsid w:val="00A910DD"/>
    <w:rsid w:val="00A92F30"/>
    <w:rsid w:val="00AA0574"/>
    <w:rsid w:val="00AA2B2B"/>
    <w:rsid w:val="00AA4ECE"/>
    <w:rsid w:val="00AC6325"/>
    <w:rsid w:val="00AC65AE"/>
    <w:rsid w:val="00AE1515"/>
    <w:rsid w:val="00AE4A00"/>
    <w:rsid w:val="00AE60AE"/>
    <w:rsid w:val="00AE7907"/>
    <w:rsid w:val="00B03C16"/>
    <w:rsid w:val="00B057FA"/>
    <w:rsid w:val="00B11245"/>
    <w:rsid w:val="00B167B9"/>
    <w:rsid w:val="00B17305"/>
    <w:rsid w:val="00B41E87"/>
    <w:rsid w:val="00B433D7"/>
    <w:rsid w:val="00B50E91"/>
    <w:rsid w:val="00B50EEA"/>
    <w:rsid w:val="00B65B8F"/>
    <w:rsid w:val="00B76334"/>
    <w:rsid w:val="00B765ED"/>
    <w:rsid w:val="00B95B3F"/>
    <w:rsid w:val="00BA45DB"/>
    <w:rsid w:val="00BA6D87"/>
    <w:rsid w:val="00BB5CD3"/>
    <w:rsid w:val="00BB7CD6"/>
    <w:rsid w:val="00BC1FFF"/>
    <w:rsid w:val="00BD1405"/>
    <w:rsid w:val="00BD3734"/>
    <w:rsid w:val="00BD5DE7"/>
    <w:rsid w:val="00C01218"/>
    <w:rsid w:val="00C07A66"/>
    <w:rsid w:val="00C1407C"/>
    <w:rsid w:val="00C146D9"/>
    <w:rsid w:val="00C228BE"/>
    <w:rsid w:val="00C313CB"/>
    <w:rsid w:val="00C42103"/>
    <w:rsid w:val="00C42792"/>
    <w:rsid w:val="00C4433C"/>
    <w:rsid w:val="00C45213"/>
    <w:rsid w:val="00C461C8"/>
    <w:rsid w:val="00C51A51"/>
    <w:rsid w:val="00C63939"/>
    <w:rsid w:val="00C66A43"/>
    <w:rsid w:val="00C70F21"/>
    <w:rsid w:val="00C741DE"/>
    <w:rsid w:val="00C7586F"/>
    <w:rsid w:val="00C764A8"/>
    <w:rsid w:val="00C82816"/>
    <w:rsid w:val="00CA0B68"/>
    <w:rsid w:val="00CA487D"/>
    <w:rsid w:val="00CA4D6B"/>
    <w:rsid w:val="00CB44EC"/>
    <w:rsid w:val="00CC7774"/>
    <w:rsid w:val="00CD2C23"/>
    <w:rsid w:val="00CD66F9"/>
    <w:rsid w:val="00CE5EBA"/>
    <w:rsid w:val="00CE6B2F"/>
    <w:rsid w:val="00CF051D"/>
    <w:rsid w:val="00CF2533"/>
    <w:rsid w:val="00D114F2"/>
    <w:rsid w:val="00D2418F"/>
    <w:rsid w:val="00D2507E"/>
    <w:rsid w:val="00D342A3"/>
    <w:rsid w:val="00D44CB9"/>
    <w:rsid w:val="00D45836"/>
    <w:rsid w:val="00D46E9A"/>
    <w:rsid w:val="00D73551"/>
    <w:rsid w:val="00D76D0D"/>
    <w:rsid w:val="00D822BB"/>
    <w:rsid w:val="00D91C1F"/>
    <w:rsid w:val="00D9584D"/>
    <w:rsid w:val="00DA0847"/>
    <w:rsid w:val="00DB36EB"/>
    <w:rsid w:val="00DB7CB5"/>
    <w:rsid w:val="00DB7D67"/>
    <w:rsid w:val="00DC3D69"/>
    <w:rsid w:val="00DC611D"/>
    <w:rsid w:val="00DD0028"/>
    <w:rsid w:val="00DD238C"/>
    <w:rsid w:val="00DE1151"/>
    <w:rsid w:val="00DE39A4"/>
    <w:rsid w:val="00DE585B"/>
    <w:rsid w:val="00DF3A78"/>
    <w:rsid w:val="00E01F22"/>
    <w:rsid w:val="00E07180"/>
    <w:rsid w:val="00E1100A"/>
    <w:rsid w:val="00E1401B"/>
    <w:rsid w:val="00E1533E"/>
    <w:rsid w:val="00E22641"/>
    <w:rsid w:val="00E23DF7"/>
    <w:rsid w:val="00E24F47"/>
    <w:rsid w:val="00E25A0A"/>
    <w:rsid w:val="00E265CA"/>
    <w:rsid w:val="00E356C7"/>
    <w:rsid w:val="00E45A83"/>
    <w:rsid w:val="00E45D2D"/>
    <w:rsid w:val="00E471BE"/>
    <w:rsid w:val="00E52101"/>
    <w:rsid w:val="00E575EB"/>
    <w:rsid w:val="00E67677"/>
    <w:rsid w:val="00E713C2"/>
    <w:rsid w:val="00E73E76"/>
    <w:rsid w:val="00E75206"/>
    <w:rsid w:val="00E82EDA"/>
    <w:rsid w:val="00E82F89"/>
    <w:rsid w:val="00E85D6E"/>
    <w:rsid w:val="00EA0AB8"/>
    <w:rsid w:val="00EA2A13"/>
    <w:rsid w:val="00EA5D83"/>
    <w:rsid w:val="00EB6B7E"/>
    <w:rsid w:val="00EC5669"/>
    <w:rsid w:val="00EF4FDC"/>
    <w:rsid w:val="00F02155"/>
    <w:rsid w:val="00F04091"/>
    <w:rsid w:val="00F0669C"/>
    <w:rsid w:val="00F11553"/>
    <w:rsid w:val="00F22B77"/>
    <w:rsid w:val="00F25B25"/>
    <w:rsid w:val="00F31E95"/>
    <w:rsid w:val="00F447F1"/>
    <w:rsid w:val="00F5692D"/>
    <w:rsid w:val="00F72728"/>
    <w:rsid w:val="00F75C7A"/>
    <w:rsid w:val="00F77183"/>
    <w:rsid w:val="00F87056"/>
    <w:rsid w:val="00F87D2B"/>
    <w:rsid w:val="00F92087"/>
    <w:rsid w:val="00F941B2"/>
    <w:rsid w:val="00FC6468"/>
    <w:rsid w:val="00FC6A26"/>
    <w:rsid w:val="00FD259A"/>
    <w:rsid w:val="00FD4334"/>
    <w:rsid w:val="00FF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08D34F3E"/>
  <w15:docId w15:val="{7E096995-C96E-43CB-AEA3-9A8B5FE3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2A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pPr>
      <w:widowControl w:val="0"/>
      <w:wordWrap w:val="0"/>
      <w:autoSpaceDE w:val="0"/>
      <w:autoSpaceDN w:val="0"/>
      <w:adjustRightInd w:val="0"/>
      <w:spacing w:line="379" w:lineRule="exact"/>
      <w:jc w:val="both"/>
    </w:pPr>
    <w:rPr>
      <w:rFonts w:ascii="Times New Roman" w:eastAsia="ＭＳ 明朝" w:hAnsi="Times New Roman" w:cs="ＭＳ 明朝"/>
      <w:spacing w:val="6"/>
      <w:kern w:val="0"/>
      <w:szCs w:val="21"/>
    </w:rPr>
  </w:style>
  <w:style w:type="paragraph" w:styleId="a4">
    <w:name w:val="header"/>
    <w:basedOn w:val="a"/>
    <w:link w:val="a5"/>
    <w:uiPriority w:val="99"/>
    <w:unhideWhenUsed/>
    <w:rsid w:val="00A305A3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5">
    <w:name w:val="ヘッダー (文字)"/>
    <w:basedOn w:val="a0"/>
    <w:link w:val="a4"/>
    <w:uiPriority w:val="99"/>
    <w:rsid w:val="00A305A3"/>
  </w:style>
  <w:style w:type="paragraph" w:styleId="a6">
    <w:name w:val="footer"/>
    <w:basedOn w:val="a"/>
    <w:link w:val="a7"/>
    <w:uiPriority w:val="99"/>
    <w:unhideWhenUsed/>
    <w:rsid w:val="00A305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05A3"/>
  </w:style>
  <w:style w:type="table" w:styleId="a8">
    <w:name w:val="Table Grid"/>
    <w:basedOn w:val="a1"/>
    <w:uiPriority w:val="59"/>
    <w:rsid w:val="008A2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44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447F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8400A9"/>
  </w:style>
  <w:style w:type="character" w:customStyle="1" w:styleId="ac">
    <w:name w:val="日付 (文字)"/>
    <w:basedOn w:val="a0"/>
    <w:link w:val="ab"/>
    <w:uiPriority w:val="99"/>
    <w:semiHidden/>
    <w:rsid w:val="008400A9"/>
    <w:rPr>
      <w:rFonts w:ascii="Century" w:eastAsia="ＭＳ 明朝" w:hAnsi="Century" w:cs="Times New Roman"/>
      <w:szCs w:val="24"/>
    </w:rPr>
  </w:style>
  <w:style w:type="paragraph" w:styleId="ad">
    <w:name w:val="List Paragraph"/>
    <w:basedOn w:val="a"/>
    <w:uiPriority w:val="34"/>
    <w:qFormat/>
    <w:rsid w:val="00A463B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3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632025\Documents\&#24029;&#21475;&#20013;\05%20&#23398;&#26657;&#36939;&#21942;&#21332;&#35696;&#20250;\&#12467;&#12511;&#12517;&#12491;&#12486;&#12451;&#12363;&#12431;&#12368;&#12385;\H30\RTF8READ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D5148-A632-46F2-BC74-15097410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RTF8READ.DOT</Template>
  <TotalTime>0</TotalTime>
  <Pages>1</Pages>
  <Words>668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9632025</dc:creator>
  <cp:lastModifiedBy>八王子市教育委員会</cp:lastModifiedBy>
  <cp:revision>2</cp:revision>
  <cp:lastPrinted>2023-06-13T08:43:00Z</cp:lastPrinted>
  <dcterms:created xsi:type="dcterms:W3CDTF">2024-06-06T03:15:00Z</dcterms:created>
  <dcterms:modified xsi:type="dcterms:W3CDTF">2024-06-06T03:15:00Z</dcterms:modified>
</cp:coreProperties>
</file>